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6B10C8" w14:textId="2B6B4BA6" w:rsidR="003C0E5A" w:rsidRDefault="00C643B0" w:rsidP="00817C63">
      <w:pPr>
        <w:spacing w:after="0" w:line="240" w:lineRule="auto"/>
        <w:rPr>
          <w:rFonts w:ascii="Verdana-Bold" w:hAnsi="Verdana-Bold" w:cs="Verdana-Bold"/>
          <w:b/>
          <w:bCs/>
          <w:color w:val="DC997A"/>
          <w:sz w:val="30"/>
          <w:szCs w:val="30"/>
        </w:rPr>
      </w:pPr>
      <w:bookmarkStart w:id="0" w:name="_GoBack"/>
      <w:bookmarkEnd w:id="0"/>
      <w:r>
        <w:rPr>
          <w:rFonts w:ascii="Verdana" w:hAnsi="Verdana" w:cs="Verdana"/>
          <w:noProof/>
          <w:color w:val="FFFFFF" w:themeColor="background1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1F186CE6" wp14:editId="3548FD20">
            <wp:simplePos x="0" y="0"/>
            <wp:positionH relativeFrom="column">
              <wp:posOffset>5911215</wp:posOffset>
            </wp:positionH>
            <wp:positionV relativeFrom="paragraph">
              <wp:posOffset>202565</wp:posOffset>
            </wp:positionV>
            <wp:extent cx="723900" cy="1236345"/>
            <wp:effectExtent l="0" t="0" r="0" b="1905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574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w:drawing>
          <wp:anchor distT="0" distB="0" distL="114300" distR="114300" simplePos="0" relativeHeight="251658239" behindDoc="1" locked="0" layoutInCell="1" allowOverlap="1" wp14:anchorId="6F9D13E7" wp14:editId="43F38EC5">
            <wp:simplePos x="0" y="0"/>
            <wp:positionH relativeFrom="margin">
              <wp:posOffset>55880</wp:posOffset>
            </wp:positionH>
            <wp:positionV relativeFrom="paragraph">
              <wp:posOffset>0</wp:posOffset>
            </wp:positionV>
            <wp:extent cx="6838950" cy="4559935"/>
            <wp:effectExtent l="0" t="0" r="0" b="0"/>
            <wp:wrapTopAndBottom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6478623_700973713650998_8487135486073110528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465D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52797A" wp14:editId="4E41DEFE">
                <wp:simplePos x="0" y="0"/>
                <wp:positionH relativeFrom="column">
                  <wp:posOffset>5208906</wp:posOffset>
                </wp:positionH>
                <wp:positionV relativeFrom="paragraph">
                  <wp:posOffset>3870326</wp:posOffset>
                </wp:positionV>
                <wp:extent cx="1788267" cy="1266346"/>
                <wp:effectExtent l="0" t="57150" r="21590" b="67310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29215">
                          <a:off x="0" y="0"/>
                          <a:ext cx="1788267" cy="1266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59362" w14:textId="50EB80A4" w:rsidR="003C0E5A" w:rsidRDefault="00010FDC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Fællesskab</w:t>
                            </w:r>
                            <w:r w:rsidR="003C0E5A" w:rsidRPr="00C43A4E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Højt humør</w:t>
                            </w:r>
                            <w:r w:rsidR="003C0E5A" w:rsidRPr="00C43A4E"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br/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Fodbold for alle</w:t>
                            </w:r>
                          </w:p>
                          <w:p w14:paraId="75B30504" w14:textId="77777777" w:rsidR="0058465D" w:rsidRDefault="0058465D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</w:p>
                          <w:p w14:paraId="2990AB5C" w14:textId="12B8A701" w:rsidR="00010FDC" w:rsidRDefault="0058465D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22"/>
                                <w:szCs w:val="22"/>
                                <w:lang w:val="da-DK"/>
                              </w:rPr>
                              <w:t>Se mere:</w:t>
                            </w:r>
                          </w:p>
                          <w:p w14:paraId="6C21E926" w14:textId="3A86EA03" w:rsidR="00010FDC" w:rsidRPr="00010FDC" w:rsidRDefault="00010FDC" w:rsidP="003C0E5A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18"/>
                                <w:szCs w:val="18"/>
                                <w:lang w:val="da-DK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aps/>
                                <w:color w:val="C9977A"/>
                                <w:sz w:val="18"/>
                                <w:szCs w:val="18"/>
                                <w:lang w:val="da-DK"/>
                              </w:rPr>
                              <w:t>www.studiebold.dk</w:t>
                            </w:r>
                          </w:p>
                          <w:p w14:paraId="45341169" w14:textId="77777777" w:rsidR="003C0E5A" w:rsidRPr="00C43A4E" w:rsidRDefault="003C0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2797A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410.15pt;margin-top:304.75pt;width:140.8pt;height:99.7pt;rotation:359591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" filled="f" stroked="f" strokeweight=".5pt">
                <v:textbox>
                  <w:txbxContent>
                    <w:p w14:paraId="61459362" w14:textId="50EB80A4" w:rsidR="003C0E5A" w:rsidRDefault="00010FDC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Fællesskab</w:t>
                      </w:r>
                      <w:r w:rsidR="003C0E5A" w:rsidRPr="00C43A4E"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br/>
                      </w: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Højt humør</w:t>
                      </w:r>
                      <w:r w:rsidR="003C0E5A" w:rsidRPr="00C43A4E"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br/>
                      </w: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Fodbold for alle</w:t>
                      </w:r>
                    </w:p>
                    <w:p w14:paraId="75B30504" w14:textId="77777777" w:rsidR="0058465D" w:rsidRDefault="0058465D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</w:p>
                    <w:p w14:paraId="2990AB5C" w14:textId="12B8A701" w:rsidR="00010FDC" w:rsidRDefault="0058465D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22"/>
                          <w:szCs w:val="22"/>
                          <w:lang w:val="da-DK"/>
                        </w:rPr>
                        <w:t>Se mere:</w:t>
                      </w:r>
                    </w:p>
                    <w:p w14:paraId="6C21E926" w14:textId="3A86EA03" w:rsidR="00010FDC" w:rsidRPr="00010FDC" w:rsidRDefault="00010FDC" w:rsidP="003C0E5A">
                      <w:pPr>
                        <w:pStyle w:val="BasicParagraph"/>
                        <w:suppressAutoHyphens/>
                        <w:jc w:val="center"/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18"/>
                          <w:szCs w:val="18"/>
                          <w:lang w:val="da-DK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aps/>
                          <w:color w:val="C9977A"/>
                          <w:sz w:val="18"/>
                          <w:szCs w:val="18"/>
                          <w:lang w:val="da-DK"/>
                        </w:rPr>
                        <w:t>www.studiebold.dk</w:t>
                      </w:r>
                    </w:p>
                    <w:p w14:paraId="45341169" w14:textId="77777777" w:rsidR="003C0E5A" w:rsidRPr="00C43A4E" w:rsidRDefault="003C0E5A"/>
                  </w:txbxContent>
                </v:textbox>
              </v:shape>
            </w:pict>
          </mc:Fallback>
        </mc:AlternateContent>
      </w:r>
      <w:r w:rsidR="00921E40" w:rsidRPr="004A1058">
        <w:rPr>
          <w:rFonts w:ascii="Verdana" w:hAnsi="Verdana" w:cs="Verdana"/>
          <w:b/>
          <w:bCs/>
          <w:caps/>
          <w:noProof/>
          <w:color w:val="C9977A"/>
          <w:sz w:val="30"/>
          <w:szCs w:val="30"/>
        </w:rPr>
        <w:drawing>
          <wp:anchor distT="0" distB="0" distL="114300" distR="114300" simplePos="0" relativeHeight="251674111" behindDoc="1" locked="0" layoutInCell="1" allowOverlap="1" wp14:anchorId="50234401" wp14:editId="635DFF1F">
            <wp:simplePos x="0" y="0"/>
            <wp:positionH relativeFrom="page">
              <wp:align>right</wp:align>
            </wp:positionH>
            <wp:positionV relativeFrom="paragraph">
              <wp:posOffset>3488055</wp:posOffset>
            </wp:positionV>
            <wp:extent cx="2184400" cy="2057400"/>
            <wp:effectExtent l="0" t="0" r="0" b="0"/>
            <wp:wrapTight wrapText="bothSides">
              <wp:wrapPolygon edited="0">
                <wp:start x="9230" y="1200"/>
                <wp:lineTo x="7723" y="1800"/>
                <wp:lineTo x="3579" y="4200"/>
                <wp:lineTo x="2637" y="6600"/>
                <wp:lineTo x="1884" y="8000"/>
                <wp:lineTo x="1507" y="11200"/>
                <wp:lineTo x="2072" y="14400"/>
                <wp:lineTo x="3767" y="17600"/>
                <wp:lineTo x="3956" y="18200"/>
                <wp:lineTo x="8665" y="20800"/>
                <wp:lineTo x="12809" y="20800"/>
                <wp:lineTo x="17519" y="18200"/>
                <wp:lineTo x="17707" y="17600"/>
                <wp:lineTo x="19402" y="14400"/>
                <wp:lineTo x="19967" y="11200"/>
                <wp:lineTo x="19591" y="8000"/>
                <wp:lineTo x="18084" y="5000"/>
                <wp:lineTo x="17895" y="4200"/>
                <wp:lineTo x="13751" y="1800"/>
                <wp:lineTo x="12244" y="1200"/>
                <wp:lineTo x="9230" y="120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29B10" w14:textId="639CBBE9" w:rsidR="00010FDC" w:rsidRDefault="00010FDC" w:rsidP="003C0E5A">
      <w:pPr>
        <w:spacing w:after="0" w:line="192" w:lineRule="auto"/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</w:pPr>
      <w:r w:rsidRPr="000C7804"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  <w:t>STUDIEBOLD</w:t>
      </w:r>
      <w:r w:rsidR="000C7804" w:rsidRPr="000C7804"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  <w:t xml:space="preserve"> - </w:t>
      </w:r>
      <w:r w:rsidRPr="000C7804">
        <w:rPr>
          <w:rFonts w:ascii="Verdana-Bold" w:hAnsi="Verdana-Bold" w:cs="Verdana-Bold"/>
          <w:b/>
          <w:bCs/>
          <w:color w:val="FFFFFF" w:themeColor="background1"/>
          <w:sz w:val="70"/>
          <w:szCs w:val="70"/>
        </w:rPr>
        <w:t>2020</w:t>
      </w:r>
    </w:p>
    <w:p w14:paraId="0EE1C399" w14:textId="7ED54FE0" w:rsidR="000C7804" w:rsidRPr="000C7804" w:rsidRDefault="000C7804" w:rsidP="003C0E5A">
      <w:pPr>
        <w:spacing w:after="0" w:line="192" w:lineRule="auto"/>
        <w:rPr>
          <w:rFonts w:ascii="Verdana-Bold" w:hAnsi="Verdana-Bold" w:cs="Verdana-Bold"/>
          <w:b/>
          <w:bCs/>
          <w:color w:val="FFFFFF" w:themeColor="background1"/>
          <w:sz w:val="25"/>
          <w:szCs w:val="25"/>
        </w:rPr>
      </w:pPr>
      <w:r w:rsidRPr="000C7804">
        <w:rPr>
          <w:rFonts w:ascii="Verdana-Bold" w:hAnsi="Verdana-Bold" w:cs="Verdana-Bold"/>
          <w:b/>
          <w:bCs/>
          <w:color w:val="FFFFFF" w:themeColor="background1"/>
          <w:sz w:val="25"/>
          <w:szCs w:val="25"/>
        </w:rPr>
        <w:t xml:space="preserve">Indendørs fodboldturnering for videregående uddannelser </w:t>
      </w:r>
    </w:p>
    <w:p w14:paraId="58BAB97A" w14:textId="4BF7EF45" w:rsidR="003011D0" w:rsidRPr="00F31C1D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FFFFFF" w:themeColor="background1"/>
          <w:sz w:val="18"/>
          <w:szCs w:val="18"/>
        </w:rPr>
      </w:pPr>
    </w:p>
    <w:p w14:paraId="0E6A6746" w14:textId="77777777" w:rsidR="003011D0" w:rsidRPr="00F31C1D" w:rsidRDefault="003011D0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  <w:sectPr w:rsidR="003011D0" w:rsidRPr="00F31C1D" w:rsidSect="00B24D9E">
          <w:headerReference w:type="default" r:id="rId11"/>
          <w:footerReference w:type="default" r:id="rId12"/>
          <w:pgSz w:w="11906" w:h="16838"/>
          <w:pgMar w:top="567" w:right="567" w:bottom="567" w:left="567" w:header="170" w:footer="1191" w:gutter="0"/>
          <w:cols w:space="708"/>
          <w:docGrid w:linePitch="360"/>
        </w:sectPr>
      </w:pPr>
    </w:p>
    <w:p w14:paraId="5BF54962" w14:textId="77777777" w:rsidR="00D763CE" w:rsidRDefault="00D763CE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8"/>
          <w:szCs w:val="28"/>
        </w:rPr>
      </w:pPr>
    </w:p>
    <w:p w14:paraId="08F6C5B1" w14:textId="17F040D3" w:rsidR="00D763CE" w:rsidRPr="00D763CE" w:rsidRDefault="00A34574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8"/>
          <w:szCs w:val="28"/>
        </w:rPr>
      </w:pPr>
      <w:r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>🙋🏼</w:t>
      </w:r>
      <w:r w:rsidRPr="00A34574">
        <w:rPr>
          <w:rFonts w:ascii="Arial" w:hAnsi="Arial" w:cs="Arial"/>
          <w:b/>
          <w:color w:val="FFFFFF" w:themeColor="background1"/>
          <w:sz w:val="28"/>
          <w:szCs w:val="28"/>
        </w:rPr>
        <w:t>‍♂</w:t>
      </w:r>
      <w:r w:rsidRPr="00A34574">
        <w:rPr>
          <w:rFonts w:ascii="Verdana" w:hAnsi="Verdana" w:cs="Verdana"/>
          <w:b/>
          <w:color w:val="FFFFFF" w:themeColor="background1"/>
          <w:sz w:val="28"/>
          <w:szCs w:val="28"/>
        </w:rPr>
        <w:t>️</w:t>
      </w:r>
      <w:r>
        <w:rPr>
          <w:rFonts w:ascii="Verdana" w:hAnsi="Verdana" w:cs="Verdana"/>
          <w:b/>
          <w:color w:val="FFFFFF" w:themeColor="background1"/>
          <w:sz w:val="28"/>
          <w:szCs w:val="28"/>
        </w:rPr>
        <w:t xml:space="preserve"> </w:t>
      </w:r>
      <w:r w:rsidR="00D763CE" w:rsidRPr="00D763CE">
        <w:rPr>
          <w:rFonts w:ascii="Verdana" w:hAnsi="Verdana" w:cs="Verdana"/>
          <w:b/>
          <w:color w:val="FFFFFF" w:themeColor="background1"/>
          <w:sz w:val="28"/>
          <w:szCs w:val="28"/>
        </w:rPr>
        <w:t>Tilmelding</w:t>
      </w:r>
      <w:r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 xml:space="preserve"> 🙋🏼</w:t>
      </w:r>
      <w:r w:rsidRPr="00A34574">
        <w:rPr>
          <w:rFonts w:ascii="Arial" w:hAnsi="Arial" w:cs="Arial"/>
          <w:b/>
          <w:color w:val="FFFFFF" w:themeColor="background1"/>
          <w:sz w:val="28"/>
          <w:szCs w:val="28"/>
        </w:rPr>
        <w:t>‍♂</w:t>
      </w:r>
      <w:r w:rsidRPr="00A34574">
        <w:rPr>
          <w:rFonts w:ascii="Verdana" w:hAnsi="Verdana" w:cs="Verdana"/>
          <w:b/>
          <w:color w:val="FFFFFF" w:themeColor="background1"/>
          <w:sz w:val="28"/>
          <w:szCs w:val="28"/>
        </w:rPr>
        <w:t>️</w:t>
      </w:r>
    </w:p>
    <w:p w14:paraId="00487C8B" w14:textId="4CE5EFC4" w:rsidR="0058465D" w:rsidRPr="00A34574" w:rsidRDefault="00D763CE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t>Tilmeld dit hold til</w:t>
      </w:r>
      <w:r w:rsidR="0058465D" w:rsidRPr="0058465D">
        <w:rPr>
          <w:rFonts w:ascii="Verdana" w:hAnsi="Verdana" w:cs="Verdana"/>
          <w:color w:val="FFFFFF" w:themeColor="background1"/>
          <w:sz w:val="24"/>
          <w:szCs w:val="24"/>
        </w:rPr>
        <w:t xml:space="preserve"> </w:t>
      </w:r>
      <w:r w:rsidR="0058465D" w:rsidRPr="00D763CE">
        <w:rPr>
          <w:rFonts w:ascii="Verdana" w:hAnsi="Verdana" w:cs="Verdana"/>
          <w:color w:val="BF8F00" w:themeColor="accent4" w:themeShade="BF"/>
          <w:sz w:val="24"/>
          <w:szCs w:val="24"/>
        </w:rPr>
        <w:t>SDU Odense</w:t>
      </w:r>
      <w:r w:rsidR="0058465D" w:rsidRPr="0058465D">
        <w:rPr>
          <w:rFonts w:ascii="Verdana" w:hAnsi="Verdana" w:cs="Verdana"/>
          <w:color w:val="FFFFFF" w:themeColor="background1"/>
          <w:sz w:val="24"/>
          <w:szCs w:val="24"/>
        </w:rPr>
        <w:t xml:space="preserve"> Interne </w:t>
      </w:r>
      <w:r w:rsidR="0058465D" w:rsidRPr="00A34574">
        <w:rPr>
          <w:rFonts w:ascii="Verdana" w:hAnsi="Verdana" w:cs="Verdana"/>
          <w:color w:val="FFFFFF" w:themeColor="background1"/>
          <w:sz w:val="24"/>
          <w:szCs w:val="24"/>
        </w:rPr>
        <w:t>stævne</w:t>
      </w:r>
      <w:r w:rsidR="00A34574"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. Sådan gør du: </w:t>
      </w:r>
    </w:p>
    <w:p w14:paraId="1A60FC4D" w14:textId="1402C2D4" w:rsidR="00E65882" w:rsidRPr="00A34574" w:rsidRDefault="00E65882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</w:p>
    <w:p w14:paraId="48F8F484" w14:textId="1EC1DCF5" w:rsidR="00E65882" w:rsidRPr="00A34574" w:rsidRDefault="00A34574" w:rsidP="00A3457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  <w:r w:rsidRPr="00A34574">
        <w:rPr>
          <w:rFonts w:ascii="Verdana" w:hAnsi="Verdana" w:cs="Verdana"/>
          <w:b/>
          <w:color w:val="FFFFFF" w:themeColor="background1"/>
          <w:sz w:val="24"/>
          <w:szCs w:val="24"/>
        </w:rPr>
        <w:t>1)</w:t>
      </w:r>
      <w:r>
        <w:rPr>
          <w:rFonts w:ascii="Verdana" w:hAnsi="Verdana" w:cs="Verdana"/>
          <w:b/>
          <w:color w:val="FFFFFF" w:themeColor="background1"/>
          <w:sz w:val="24"/>
          <w:szCs w:val="24"/>
        </w:rPr>
        <w:t xml:space="preserve"> </w:t>
      </w:r>
      <w:r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Send jeres holdnavn på en mail til </w:t>
      </w:r>
      <w:proofErr w:type="spellStart"/>
      <w:r w:rsidRPr="00A34574">
        <w:rPr>
          <w:rFonts w:ascii="Verdana" w:hAnsi="Verdana" w:cs="Verdana"/>
          <w:color w:val="BF8F00" w:themeColor="accent4" w:themeShade="BF"/>
          <w:sz w:val="24"/>
          <w:szCs w:val="24"/>
        </w:rPr>
        <w:t>xxxxx@xxxxxx</w:t>
      </w:r>
      <w:proofErr w:type="spellEnd"/>
      <w:r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 </w:t>
      </w:r>
    </w:p>
    <w:p w14:paraId="34983783" w14:textId="5C229B31" w:rsidR="00E65882" w:rsidRPr="00A34574" w:rsidRDefault="00A34574" w:rsidP="00E6588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 w:rsidRPr="00A34574">
        <w:rPr>
          <w:rFonts w:ascii="Verdana" w:hAnsi="Verdana" w:cs="Verdana"/>
          <w:b/>
          <w:color w:val="FFFFFF" w:themeColor="background1"/>
          <w:sz w:val="24"/>
          <w:szCs w:val="24"/>
        </w:rPr>
        <w:t>2)</w:t>
      </w:r>
      <w:r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 Overfør </w:t>
      </w:r>
      <w:r w:rsidR="00E65882"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30 </w:t>
      </w:r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>KR/</w:t>
      </w:r>
      <w:r w:rsidR="00E65882"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>spiller</w:t>
      </w:r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 til mobilepay nummer: </w:t>
      </w:r>
      <w:proofErr w:type="spellStart"/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>xxxxxxxx</w:t>
      </w:r>
      <w:proofErr w:type="spellEnd"/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 (Dennis Hansen)</w:t>
      </w:r>
    </w:p>
    <w:p w14:paraId="79E5DF0A" w14:textId="77777777" w:rsidR="00A34574" w:rsidRPr="00A34574" w:rsidRDefault="00A34574" w:rsidP="00E65882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Cs/>
          <w:color w:val="FFFFFF" w:themeColor="background1"/>
          <w:sz w:val="24"/>
          <w:szCs w:val="24"/>
        </w:rPr>
      </w:pPr>
    </w:p>
    <w:p w14:paraId="4E96601A" w14:textId="36A8843D" w:rsidR="00E65882" w:rsidRPr="00A34574" w:rsidRDefault="00E65882" w:rsidP="00E65882">
      <w:pPr>
        <w:autoSpaceDE w:val="0"/>
        <w:autoSpaceDN w:val="0"/>
        <w:adjustRightInd w:val="0"/>
        <w:spacing w:after="0" w:line="240" w:lineRule="auto"/>
        <w:rPr>
          <w:rFonts w:ascii="Verdana" w:hAnsi="Verdana" w:cs="Verdana-Bold"/>
          <w:bCs/>
          <w:color w:val="FFFFFF" w:themeColor="background1"/>
          <w:sz w:val="24"/>
          <w:szCs w:val="24"/>
        </w:rPr>
      </w:pPr>
      <w:r w:rsidRPr="00A34574">
        <w:rPr>
          <w:rFonts w:ascii="Verdana" w:hAnsi="Verdana" w:cs="Verdana-Bold"/>
          <w:bCs/>
          <w:color w:val="FFFFFF" w:themeColor="background1"/>
          <w:u w:val="single"/>
        </w:rPr>
        <w:t>TILMELDINGSFRIST:</w:t>
      </w:r>
      <w:r w:rsidRPr="00A34574">
        <w:rPr>
          <w:rFonts w:ascii="Verdana" w:hAnsi="Verdana" w:cs="Verdana-Bold"/>
          <w:bCs/>
          <w:color w:val="FFFFFF" w:themeColor="background1"/>
          <w:sz w:val="24"/>
          <w:szCs w:val="24"/>
        </w:rPr>
        <w:t xml:space="preserve"> xx-xx-xx.</w:t>
      </w:r>
    </w:p>
    <w:p w14:paraId="6473412D" w14:textId="3E9B4578" w:rsidR="00E65882" w:rsidRPr="00A34574" w:rsidRDefault="00552A52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t>Deltagere</w:t>
      </w:r>
      <w:r w:rsidR="00E65882" w:rsidRPr="00A34574">
        <w:rPr>
          <w:rFonts w:ascii="Verdana" w:hAnsi="Verdana" w:cs="Verdana"/>
          <w:color w:val="FFFFFF" w:themeColor="background1"/>
          <w:sz w:val="24"/>
          <w:szCs w:val="24"/>
        </w:rPr>
        <w:t xml:space="preserve"> får en gratis STATE energidrik </w:t>
      </w:r>
    </w:p>
    <w:p w14:paraId="1704F97E" w14:textId="5C07FCBF" w:rsidR="008C4B9F" w:rsidRDefault="008C4B9F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br/>
      </w:r>
      <w:r w:rsidR="00A34574"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>☝🏼</w:t>
      </w:r>
      <w:r w:rsidR="00A34574">
        <w:rPr>
          <w:rFonts w:ascii="Verdana" w:hAnsi="Verdana" w:cs="Verdana"/>
          <w:b/>
          <w:color w:val="FFFFFF" w:themeColor="background1"/>
          <w:sz w:val="28"/>
          <w:szCs w:val="28"/>
        </w:rPr>
        <w:t xml:space="preserve"> </w:t>
      </w:r>
      <w:r>
        <w:rPr>
          <w:rFonts w:ascii="Verdana" w:hAnsi="Verdana" w:cs="Verdana"/>
          <w:b/>
          <w:color w:val="FFFFFF" w:themeColor="background1"/>
          <w:sz w:val="28"/>
          <w:szCs w:val="28"/>
        </w:rPr>
        <w:t>Praktisk i</w:t>
      </w:r>
      <w:r w:rsidRPr="008C4B9F">
        <w:rPr>
          <w:rFonts w:ascii="Verdana" w:hAnsi="Verdana" w:cs="Verdana"/>
          <w:b/>
          <w:color w:val="FFFFFF" w:themeColor="background1"/>
          <w:sz w:val="28"/>
          <w:szCs w:val="28"/>
        </w:rPr>
        <w:t>nfo</w:t>
      </w:r>
      <w:r w:rsidR="00A34574">
        <w:rPr>
          <w:rFonts w:ascii="Verdana" w:hAnsi="Verdana" w:cs="Verdana"/>
          <w:b/>
          <w:color w:val="FFFFFF" w:themeColor="background1"/>
          <w:sz w:val="28"/>
          <w:szCs w:val="28"/>
        </w:rPr>
        <w:t xml:space="preserve"> </w:t>
      </w:r>
      <w:r w:rsidR="00A34574" w:rsidRPr="00A34574">
        <w:rPr>
          <w:rFonts w:ascii="Segoe UI Emoji" w:hAnsi="Segoe UI Emoji" w:cs="Segoe UI Emoji"/>
          <w:b/>
          <w:color w:val="FFFFFF" w:themeColor="background1"/>
          <w:sz w:val="28"/>
          <w:szCs w:val="28"/>
        </w:rPr>
        <w:t>☝🏼</w:t>
      </w:r>
      <w:r>
        <w:rPr>
          <w:rFonts w:ascii="Verdana" w:hAnsi="Verdana" w:cs="Verdana"/>
          <w:color w:val="FFFFFF" w:themeColor="background1"/>
          <w:sz w:val="24"/>
          <w:szCs w:val="24"/>
        </w:rPr>
        <w:br/>
        <w:t xml:space="preserve">Dato: </w:t>
      </w:r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>xx. Januar</w:t>
      </w:r>
    </w:p>
    <w:p w14:paraId="05A5921D" w14:textId="604C2C17" w:rsidR="00010FDC" w:rsidRPr="000C7804" w:rsidRDefault="008C4B9F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24"/>
          <w:szCs w:val="24"/>
        </w:rPr>
      </w:pPr>
      <w:r>
        <w:rPr>
          <w:rFonts w:ascii="Verdana" w:hAnsi="Verdana" w:cs="Verdana"/>
          <w:color w:val="FFFFFF" w:themeColor="background1"/>
          <w:sz w:val="24"/>
          <w:szCs w:val="24"/>
        </w:rPr>
        <w:t xml:space="preserve">Tidspunkt: </w:t>
      </w:r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 xml:space="preserve">Kl. </w:t>
      </w:r>
      <w:proofErr w:type="spellStart"/>
      <w:proofErr w:type="gramStart"/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>xx.xx</w:t>
      </w:r>
      <w:proofErr w:type="spellEnd"/>
      <w:proofErr w:type="gramEnd"/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 xml:space="preserve"> – </w:t>
      </w:r>
      <w:proofErr w:type="spellStart"/>
      <w:r w:rsidRPr="00E65882">
        <w:rPr>
          <w:rFonts w:ascii="Verdana" w:hAnsi="Verdana" w:cs="Verdana"/>
          <w:color w:val="BF8F00" w:themeColor="accent4" w:themeShade="BF"/>
          <w:sz w:val="24"/>
          <w:szCs w:val="24"/>
        </w:rPr>
        <w:t>xx.xx</w:t>
      </w:r>
      <w:proofErr w:type="spellEnd"/>
      <w:r>
        <w:rPr>
          <w:rFonts w:ascii="Verdana" w:hAnsi="Verdana" w:cs="Verdana"/>
          <w:color w:val="FFFFFF" w:themeColor="background1"/>
          <w:sz w:val="24"/>
          <w:szCs w:val="24"/>
        </w:rPr>
        <w:br/>
        <w:t xml:space="preserve">Adresse: </w:t>
      </w:r>
      <w:r w:rsidR="0058465D" w:rsidRPr="008C4B9F">
        <w:rPr>
          <w:rFonts w:ascii="Verdana" w:hAnsi="Verdana" w:cs="Verdana"/>
          <w:color w:val="BF8F00" w:themeColor="accent4" w:themeShade="BF"/>
          <w:sz w:val="24"/>
          <w:szCs w:val="24"/>
        </w:rPr>
        <w:t xml:space="preserve">Cortex Park Hallen </w:t>
      </w:r>
    </w:p>
    <w:p w14:paraId="6910569B" w14:textId="6A7D6011" w:rsidR="0058465D" w:rsidRDefault="0058465D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5815981A" w14:textId="77777777" w:rsidR="00D763CE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729050B3" w14:textId="77777777" w:rsidR="00D763CE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1071DDDB" w14:textId="77777777" w:rsidR="00D763CE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color w:val="FFFFFF" w:themeColor="background1"/>
          <w:sz w:val="24"/>
          <w:szCs w:val="24"/>
        </w:rPr>
      </w:pPr>
    </w:p>
    <w:p w14:paraId="0939353D" w14:textId="39E18917" w:rsidR="00817C63" w:rsidRPr="0058465D" w:rsidRDefault="000C7804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  <w:r w:rsidRPr="00D763CE">
        <w:rPr>
          <w:rFonts w:ascii="Verdana" w:hAnsi="Verdana" w:cs="Verdana"/>
          <w:b/>
          <w:color w:val="FFFFFF" w:themeColor="background1"/>
          <w:sz w:val="28"/>
          <w:szCs w:val="28"/>
        </w:rPr>
        <w:t>Struktur:</w:t>
      </w:r>
      <w:r w:rsidRPr="000C7804">
        <w:rPr>
          <w:rFonts w:ascii="Verdana" w:hAnsi="Verdana" w:cs="Verdana"/>
          <w:color w:val="FFFFFF" w:themeColor="background1"/>
          <w:sz w:val="24"/>
          <w:szCs w:val="24"/>
        </w:rPr>
        <w:br/>
      </w:r>
      <w:r w:rsidRPr="0058465D">
        <w:rPr>
          <w:rFonts w:ascii="Verdana" w:hAnsi="Verdana" w:cs="Verdana"/>
          <w:color w:val="FFFFFF" w:themeColor="background1"/>
        </w:rPr>
        <w:t xml:space="preserve">Internt Stævne </w:t>
      </w:r>
      <w:r w:rsidRPr="0058465D">
        <w:rPr>
          <w:rFonts w:ascii="Verdana" w:hAnsi="Verdana" w:cs="Verdana"/>
          <w:color w:val="FFFFFF" w:themeColor="background1"/>
        </w:rPr>
        <w:sym w:font="Wingdings" w:char="F0E0"/>
      </w:r>
      <w:r w:rsidRPr="0058465D">
        <w:rPr>
          <w:rFonts w:ascii="Verdana" w:hAnsi="Verdana" w:cs="Verdana"/>
          <w:color w:val="FFFFFF" w:themeColor="background1"/>
        </w:rPr>
        <w:t xml:space="preserve"> </w:t>
      </w:r>
      <w:proofErr w:type="spellStart"/>
      <w:r w:rsidRPr="0058465D">
        <w:rPr>
          <w:rFonts w:ascii="Verdana" w:hAnsi="Verdana" w:cs="Verdana"/>
          <w:color w:val="FFFFFF" w:themeColor="background1"/>
        </w:rPr>
        <w:t>Byfinale</w:t>
      </w:r>
      <w:proofErr w:type="spellEnd"/>
      <w:r w:rsidRPr="0058465D">
        <w:rPr>
          <w:rFonts w:ascii="Verdana" w:hAnsi="Verdana" w:cs="Verdana"/>
          <w:color w:val="FFFFFF" w:themeColor="background1"/>
        </w:rPr>
        <w:t xml:space="preserve"> </w:t>
      </w:r>
      <w:r w:rsidRPr="0058465D">
        <w:rPr>
          <w:rFonts w:ascii="Verdana" w:hAnsi="Verdana" w:cs="Verdana"/>
          <w:color w:val="FFFFFF" w:themeColor="background1"/>
        </w:rPr>
        <w:sym w:font="Wingdings" w:char="F0E0"/>
      </w:r>
      <w:r w:rsidRPr="0058465D">
        <w:rPr>
          <w:rFonts w:ascii="Verdana" w:hAnsi="Verdana" w:cs="Verdana"/>
          <w:color w:val="FFFFFF" w:themeColor="background1"/>
        </w:rPr>
        <w:t xml:space="preserve"> Landsfinale </w:t>
      </w:r>
    </w:p>
    <w:p w14:paraId="72BC2BBD" w14:textId="0EC45FD1" w:rsidR="003C0E5A" w:rsidRPr="0058465D" w:rsidRDefault="003C0E5A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</w:p>
    <w:p w14:paraId="302AF1C2" w14:textId="4EA25C7B" w:rsidR="00817C63" w:rsidRPr="0058465D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  <w:r>
        <w:rPr>
          <w:rFonts w:ascii="Verdana" w:hAnsi="Verdana" w:cs="Verdana"/>
          <w:color w:val="FFFFFF" w:themeColor="background1"/>
        </w:rPr>
        <w:t xml:space="preserve">Se datoer for </w:t>
      </w:r>
      <w:proofErr w:type="spellStart"/>
      <w:r>
        <w:rPr>
          <w:rFonts w:ascii="Verdana" w:hAnsi="Verdana" w:cs="Verdana"/>
          <w:color w:val="FFFFFF" w:themeColor="background1"/>
        </w:rPr>
        <w:t>byfinale</w:t>
      </w:r>
      <w:proofErr w:type="spellEnd"/>
      <w:r>
        <w:rPr>
          <w:rFonts w:ascii="Verdana" w:hAnsi="Verdana" w:cs="Verdana"/>
          <w:color w:val="FFFFFF" w:themeColor="background1"/>
        </w:rPr>
        <w:t xml:space="preserve"> under begivenheder på ”Studiebold” Facebook</w:t>
      </w:r>
    </w:p>
    <w:p w14:paraId="7A896D40" w14:textId="77777777" w:rsidR="00817C63" w:rsidRPr="0058465D" w:rsidRDefault="00817C63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</w:p>
    <w:p w14:paraId="077AAFA9" w14:textId="7641B168" w:rsidR="00817C63" w:rsidRPr="0058465D" w:rsidRDefault="00010FDC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</w:rPr>
      </w:pPr>
      <w:r w:rsidRPr="0058465D">
        <w:rPr>
          <w:rFonts w:ascii="Verdana" w:hAnsi="Verdana" w:cs="Verdana"/>
          <w:color w:val="FFFFFF" w:themeColor="background1"/>
        </w:rPr>
        <w:t>Landsfinalen</w:t>
      </w:r>
      <w:r w:rsidR="00D763CE">
        <w:rPr>
          <w:rFonts w:ascii="Verdana" w:hAnsi="Verdana" w:cs="Verdana"/>
          <w:color w:val="FFFFFF" w:themeColor="background1"/>
        </w:rPr>
        <w:t xml:space="preserve"> spilles i Kolding lørdag d. 14 </w:t>
      </w:r>
      <w:proofErr w:type="gramStart"/>
      <w:r w:rsidR="00D763CE">
        <w:rPr>
          <w:rFonts w:ascii="Verdana" w:hAnsi="Verdana" w:cs="Verdana"/>
          <w:color w:val="FFFFFF" w:themeColor="background1"/>
        </w:rPr>
        <w:t>Marts</w:t>
      </w:r>
      <w:proofErr w:type="gramEnd"/>
      <w:r w:rsidR="00D763CE">
        <w:rPr>
          <w:rFonts w:ascii="Verdana" w:hAnsi="Verdana" w:cs="Verdana"/>
          <w:color w:val="FFFFFF" w:themeColor="background1"/>
        </w:rPr>
        <w:t xml:space="preserve"> 2020</w:t>
      </w:r>
    </w:p>
    <w:p w14:paraId="4618DCA6" w14:textId="2C80A610" w:rsidR="00010FDC" w:rsidRDefault="00010FDC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17C41D18" w14:textId="5E6F6DCE" w:rsidR="00010FDC" w:rsidRDefault="00D763CE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  <w:r>
        <w:rPr>
          <w:rFonts w:ascii="Verdana" w:hAnsi="Verdana" w:cs="Verdana"/>
          <w:noProof/>
          <w:color w:val="FFFFFF" w:themeColor="background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492EE1" wp14:editId="7E44168F">
                <wp:simplePos x="0" y="0"/>
                <wp:positionH relativeFrom="margin">
                  <wp:posOffset>3609340</wp:posOffset>
                </wp:positionH>
                <wp:positionV relativeFrom="paragraph">
                  <wp:posOffset>92075</wp:posOffset>
                </wp:positionV>
                <wp:extent cx="3329940" cy="1379220"/>
                <wp:effectExtent l="0" t="0" r="22860" b="11430"/>
                <wp:wrapNone/>
                <wp:docPr id="10" name="Tekstfel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9940" cy="1379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4C482" w14:textId="115FA75E" w:rsidR="0058465D" w:rsidRPr="0058465D" w:rsidRDefault="0058465D" w:rsidP="005846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58465D">
                              <w:rPr>
                                <w:rStyle w:val="textexposedshow"/>
                                <w:rFonts w:ascii="Segoe UI Emoji" w:hAnsi="Segoe UI Emoji" w:cs="Segoe UI Emoji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☝🏼</w:t>
                            </w:r>
                            <w:r w:rsidRPr="0058465D"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SPILLE</w:t>
                            </w:r>
                            <w:r w:rsidRPr="0058465D">
                              <w:rPr>
                                <w:rFonts w:ascii="Verdana" w:hAnsi="Verdana" w:cs="Verdana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REGLER:</w:t>
                            </w:r>
                            <w:r w:rsidRPr="0058465D">
                              <w:rPr>
                                <w:rStyle w:val="SidehovedTegn"/>
                                <w:rFonts w:ascii="Segoe UI Emoji" w:hAnsi="Segoe UI Emoji" w:cs="Segoe UI Emoji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465D">
                              <w:rPr>
                                <w:rStyle w:val="textexposedshow"/>
                                <w:rFonts w:ascii="Segoe UI Emoji" w:hAnsi="Segoe UI Emoji" w:cs="Segoe UI Emoji"/>
                                <w:b/>
                                <w:color w:val="C00000"/>
                                <w:sz w:val="24"/>
                                <w:szCs w:val="24"/>
                                <w:shd w:val="clear" w:color="auto" w:fill="FFFFFF"/>
                              </w:rPr>
                              <w:t>☝🏼</w:t>
                            </w:r>
                          </w:p>
                          <w:p w14:paraId="6A936A1E" w14:textId="7C954560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5 mod 5 (Maks tre udskifter pr. hold).</w:t>
                            </w:r>
                          </w:p>
                          <w:p w14:paraId="345AF843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Der spilles i en hal uden bander.</w:t>
                            </w:r>
                          </w:p>
                          <w:p w14:paraId="20F2E361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 xml:space="preserve">Bolden er en </w:t>
                            </w:r>
                            <w:proofErr w:type="spellStart"/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Futsal</w:t>
                            </w:r>
                            <w:proofErr w:type="spellEnd"/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-bold.</w:t>
                            </w:r>
                          </w:p>
                          <w:p w14:paraId="2109CD31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Kampe af 7 minutter</w:t>
                            </w:r>
                          </w:p>
                          <w:p w14:paraId="1011992F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 xml:space="preserve">Målmand må parere </w:t>
                            </w:r>
                          </w:p>
                          <w:p w14:paraId="0E2E6563" w14:textId="77777777" w:rsidR="0058465D" w:rsidRPr="0058465D" w:rsidRDefault="0058465D" w:rsidP="0058465D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C00000"/>
                              </w:rPr>
                            </w:pPr>
                            <w:r w:rsidRPr="0058465D">
                              <w:rPr>
                                <w:rFonts w:ascii="Verdana" w:hAnsi="Verdana" w:cs="Verdana"/>
                                <w:color w:val="C00000"/>
                              </w:rPr>
                              <w:t>Pigemål tæller for 2 mål.</w:t>
                            </w:r>
                          </w:p>
                          <w:p w14:paraId="4DC3C2E4" w14:textId="77777777" w:rsidR="0058465D" w:rsidRPr="0058465D" w:rsidRDefault="0058465D">
                            <w:pPr>
                              <w:rPr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2EE1" id="Tekstfelt 10" o:spid="_x0000_s1027" type="#_x0000_t202" style="position:absolute;margin-left:284.2pt;margin-top:7.25pt;width:262.2pt;height:108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" fillcolor="white [3212]" strokeweight=".5pt">
                <v:textbox>
                  <w:txbxContent>
                    <w:p w14:paraId="3124C482" w14:textId="115FA75E" w:rsidR="0058465D" w:rsidRPr="0058465D" w:rsidRDefault="0058465D" w:rsidP="005846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58465D">
                        <w:rPr>
                          <w:rStyle w:val="textexposedshow"/>
                          <w:rFonts w:ascii="Segoe UI Emoji" w:hAnsi="Segoe UI Emoji" w:cs="Segoe UI Emoji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☝🏼</w:t>
                      </w:r>
                      <w:r w:rsidRPr="0058465D"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SPILLE</w:t>
                      </w:r>
                      <w:r w:rsidRPr="0058465D">
                        <w:rPr>
                          <w:rFonts w:ascii="Verdana" w:hAnsi="Verdana" w:cs="Verdana"/>
                          <w:b/>
                          <w:bCs/>
                          <w:color w:val="C00000"/>
                          <w:sz w:val="24"/>
                          <w:szCs w:val="24"/>
                        </w:rPr>
                        <w:t>REGLER:</w:t>
                      </w:r>
                      <w:r w:rsidRPr="0058465D">
                        <w:rPr>
                          <w:rStyle w:val="SidehovedTegn"/>
                          <w:rFonts w:ascii="Segoe UI Emoji" w:hAnsi="Segoe UI Emoji" w:cs="Segoe UI Emoji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465D">
                        <w:rPr>
                          <w:rStyle w:val="textexposedshow"/>
                          <w:rFonts w:ascii="Segoe UI Emoji" w:hAnsi="Segoe UI Emoji" w:cs="Segoe UI Emoji"/>
                          <w:b/>
                          <w:color w:val="C00000"/>
                          <w:sz w:val="24"/>
                          <w:szCs w:val="24"/>
                          <w:shd w:val="clear" w:color="auto" w:fill="FFFFFF"/>
                        </w:rPr>
                        <w:t>☝🏼</w:t>
                      </w:r>
                    </w:p>
                    <w:p w14:paraId="6A936A1E" w14:textId="7C954560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5 mod 5 (Maks tre udskifter pr. hold).</w:t>
                      </w:r>
                    </w:p>
                    <w:p w14:paraId="345AF843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Der spilles i en hal uden bander.</w:t>
                      </w:r>
                    </w:p>
                    <w:p w14:paraId="20F2E361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 xml:space="preserve">Bolden er en </w:t>
                      </w:r>
                      <w:proofErr w:type="spellStart"/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Futsal</w:t>
                      </w:r>
                      <w:proofErr w:type="spellEnd"/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-bold.</w:t>
                      </w:r>
                    </w:p>
                    <w:p w14:paraId="2109CD31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Kampe af 7 minutter</w:t>
                      </w:r>
                    </w:p>
                    <w:p w14:paraId="1011992F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 xml:space="preserve">Målmand må parere </w:t>
                      </w:r>
                    </w:p>
                    <w:p w14:paraId="0E2E6563" w14:textId="77777777" w:rsidR="0058465D" w:rsidRPr="0058465D" w:rsidRDefault="0058465D" w:rsidP="0058465D">
                      <w:pPr>
                        <w:pStyle w:val="Listeafsnit"/>
                        <w:numPr>
                          <w:ilvl w:val="0"/>
                          <w:numId w:val="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C00000"/>
                        </w:rPr>
                      </w:pPr>
                      <w:r w:rsidRPr="0058465D">
                        <w:rPr>
                          <w:rFonts w:ascii="Verdana" w:hAnsi="Verdana" w:cs="Verdana"/>
                          <w:color w:val="C00000"/>
                        </w:rPr>
                        <w:t>Pigemål tæller for 2 mål.</w:t>
                      </w:r>
                    </w:p>
                    <w:p w14:paraId="4DC3C2E4" w14:textId="77777777" w:rsidR="0058465D" w:rsidRPr="0058465D" w:rsidRDefault="0058465D">
                      <w:pPr>
                        <w:rPr>
                          <w:color w:val="C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35D623" w14:textId="2AE5E021" w:rsidR="00010FDC" w:rsidRDefault="00010FDC" w:rsidP="00817C6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6DE04710" w14:textId="2ACB55FF" w:rsidR="000C7804" w:rsidRDefault="000C7804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FFFFFF" w:themeColor="background1"/>
          <w:sz w:val="18"/>
          <w:szCs w:val="18"/>
        </w:rPr>
      </w:pPr>
    </w:p>
    <w:p w14:paraId="08BCD5B1" w14:textId="76831CD1" w:rsidR="000C7804" w:rsidRDefault="000C7804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FFFFFF" w:themeColor="background1"/>
          <w:sz w:val="18"/>
          <w:szCs w:val="18"/>
        </w:rPr>
      </w:pPr>
    </w:p>
    <w:p w14:paraId="5282C36E" w14:textId="4D465D85" w:rsidR="00D10AA2" w:rsidRPr="0058465D" w:rsidRDefault="00D10AA2" w:rsidP="0058465D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007CB4E3" w14:textId="48B0E5CD" w:rsidR="00817C63" w:rsidRPr="00F31C1D" w:rsidRDefault="00817C63" w:rsidP="00817C63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FFFFFF" w:themeColor="background1"/>
          <w:sz w:val="18"/>
          <w:szCs w:val="18"/>
        </w:rPr>
      </w:pPr>
    </w:p>
    <w:p w14:paraId="3D9B3762" w14:textId="11B1C1AD" w:rsidR="0058465D" w:rsidRDefault="0058465D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074439E8" w14:textId="07CF2A5B" w:rsidR="0058465D" w:rsidRPr="00F31C1D" w:rsidRDefault="0058465D" w:rsidP="00010FD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FFFFFF" w:themeColor="background1"/>
          <w:sz w:val="18"/>
          <w:szCs w:val="18"/>
        </w:rPr>
      </w:pPr>
    </w:p>
    <w:p w14:paraId="6F4F3475" w14:textId="1000BB83" w:rsidR="00CF2585" w:rsidRDefault="00CF2585" w:rsidP="00817C63">
      <w:pPr>
        <w:spacing w:after="0" w:line="240" w:lineRule="auto"/>
        <w:rPr>
          <w:rFonts w:ascii="Verdana" w:hAnsi="Verdana" w:cs="Verdana"/>
          <w:sz w:val="18"/>
          <w:szCs w:val="18"/>
        </w:rPr>
      </w:pPr>
      <w:r w:rsidRPr="00CF2585"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71552" behindDoc="1" locked="1" layoutInCell="1" allowOverlap="1" wp14:anchorId="22FBC4F0" wp14:editId="36B06900">
            <wp:simplePos x="0" y="0"/>
            <wp:positionH relativeFrom="column">
              <wp:posOffset>3878580</wp:posOffset>
            </wp:positionH>
            <wp:positionV relativeFrom="page">
              <wp:posOffset>9811385</wp:posOffset>
            </wp:positionV>
            <wp:extent cx="824400" cy="633600"/>
            <wp:effectExtent l="0" t="0" r="0" b="0"/>
            <wp:wrapNone/>
            <wp:docPr id="44" name="Bille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585">
        <w:rPr>
          <w:rFonts w:ascii="Verdana" w:hAnsi="Verdana" w:cs="Verdana"/>
          <w:noProof/>
          <w:sz w:val="18"/>
          <w:szCs w:val="18"/>
        </w:rPr>
        <w:drawing>
          <wp:anchor distT="0" distB="0" distL="114300" distR="114300" simplePos="0" relativeHeight="251670528" behindDoc="1" locked="1" layoutInCell="1" allowOverlap="1" wp14:anchorId="4B36F17C" wp14:editId="15DB0D59">
            <wp:simplePos x="0" y="0"/>
            <wp:positionH relativeFrom="column">
              <wp:posOffset>4770120</wp:posOffset>
            </wp:positionH>
            <wp:positionV relativeFrom="page">
              <wp:posOffset>9811385</wp:posOffset>
            </wp:positionV>
            <wp:extent cx="824400" cy="633600"/>
            <wp:effectExtent l="0" t="0" r="0" b="0"/>
            <wp:wrapNone/>
            <wp:docPr id="43" name="Bille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585" w:rsidSect="00B24D9E">
      <w:type w:val="continuous"/>
      <w:pgSz w:w="11906" w:h="16838"/>
      <w:pgMar w:top="567" w:right="567" w:bottom="164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E6B643" w14:textId="77777777" w:rsidR="001D5F5A" w:rsidRDefault="001D5F5A" w:rsidP="003C0E5A">
      <w:pPr>
        <w:spacing w:after="0" w:line="240" w:lineRule="auto"/>
      </w:pPr>
      <w:r>
        <w:separator/>
      </w:r>
    </w:p>
  </w:endnote>
  <w:endnote w:type="continuationSeparator" w:id="0">
    <w:p w14:paraId="7C165A8A" w14:textId="77777777" w:rsidR="001D5F5A" w:rsidRDefault="001D5F5A" w:rsidP="003C0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52385" w14:textId="7E1F5845" w:rsidR="003C0E5A" w:rsidRDefault="001A0B4E">
    <w:pPr>
      <w:pStyle w:val="Sidefo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DB2468D" wp14:editId="138A4CE0">
          <wp:simplePos x="0" y="0"/>
          <wp:positionH relativeFrom="column">
            <wp:posOffset>2992755</wp:posOffset>
          </wp:positionH>
          <wp:positionV relativeFrom="paragraph">
            <wp:posOffset>288290</wp:posOffset>
          </wp:positionV>
          <wp:extent cx="1310640" cy="451643"/>
          <wp:effectExtent l="0" t="0" r="3810" b="5715"/>
          <wp:wrapNone/>
          <wp:docPr id="8" name="Bille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TATE logo - Illu, eps, outline - Blå overgang - 50x25 cm[2]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4516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49BCA2E" wp14:editId="4FF2DAE9">
          <wp:simplePos x="0" y="0"/>
          <wp:positionH relativeFrom="margin">
            <wp:posOffset>4759960</wp:posOffset>
          </wp:positionH>
          <wp:positionV relativeFrom="paragraph">
            <wp:posOffset>43180</wp:posOffset>
          </wp:positionV>
          <wp:extent cx="2278380" cy="831850"/>
          <wp:effectExtent l="0" t="0" r="7620" b="6350"/>
          <wp:wrapTight wrapText="bothSides">
            <wp:wrapPolygon edited="0">
              <wp:start x="0" y="0"/>
              <wp:lineTo x="0" y="21270"/>
              <wp:lineTo x="21492" y="21270"/>
              <wp:lineTo x="21492" y="0"/>
              <wp:lineTo x="0" y="0"/>
            </wp:wrapPolygon>
          </wp:wrapTight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udiebold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831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4D9E">
      <w:rPr>
        <w:noProof/>
      </w:rPr>
      <w:drawing>
        <wp:anchor distT="0" distB="0" distL="114300" distR="114300" simplePos="0" relativeHeight="251659264" behindDoc="1" locked="0" layoutInCell="1" allowOverlap="1" wp14:anchorId="503A9A54" wp14:editId="2C05C4D4">
          <wp:simplePos x="0" y="0"/>
          <wp:positionH relativeFrom="column">
            <wp:posOffset>-383540</wp:posOffset>
          </wp:positionH>
          <wp:positionV relativeFrom="page">
            <wp:posOffset>9757410</wp:posOffset>
          </wp:positionV>
          <wp:extent cx="7603200" cy="928800"/>
          <wp:effectExtent l="0" t="0" r="0" b="508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I Word Invitation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83" b="8766"/>
                  <a:stretch/>
                </pic:blipFill>
                <pic:spPr bwMode="auto">
                  <a:xfrm>
                    <a:off x="0" y="0"/>
                    <a:ext cx="7603200" cy="9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B2F8B4" w14:textId="77777777" w:rsidR="001D5F5A" w:rsidRDefault="001D5F5A" w:rsidP="003C0E5A">
      <w:pPr>
        <w:spacing w:after="0" w:line="240" w:lineRule="auto"/>
      </w:pPr>
      <w:r>
        <w:separator/>
      </w:r>
    </w:p>
  </w:footnote>
  <w:footnote w:type="continuationSeparator" w:id="0">
    <w:p w14:paraId="0C4B55D1" w14:textId="77777777" w:rsidR="001D5F5A" w:rsidRDefault="001D5F5A" w:rsidP="003C0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84C4A" w14:textId="3BB3DFF4" w:rsidR="00FC3575" w:rsidRDefault="00F31C1D" w:rsidP="000C7804">
    <w:pPr>
      <w:pStyle w:val="Sidehoved"/>
      <w:tabs>
        <w:tab w:val="clear" w:pos="4819"/>
        <w:tab w:val="clear" w:pos="9638"/>
        <w:tab w:val="left" w:pos="1872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364E8054" wp14:editId="7246348C">
          <wp:simplePos x="0" y="0"/>
          <wp:positionH relativeFrom="column">
            <wp:posOffset>-375285</wp:posOffset>
          </wp:positionH>
          <wp:positionV relativeFrom="page">
            <wp:posOffset>-62230</wp:posOffset>
          </wp:positionV>
          <wp:extent cx="7599600" cy="9806400"/>
          <wp:effectExtent l="0" t="0" r="1905" b="4445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ggrundA4_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00" cy="9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80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E11655"/>
    <w:multiLevelType w:val="hybridMultilevel"/>
    <w:tmpl w:val="13CCC1A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FBE"/>
    <w:rsid w:val="00010FDC"/>
    <w:rsid w:val="00094774"/>
    <w:rsid w:val="000C7804"/>
    <w:rsid w:val="0012398E"/>
    <w:rsid w:val="001A0B4E"/>
    <w:rsid w:val="001D5F5A"/>
    <w:rsid w:val="002476DE"/>
    <w:rsid w:val="003011D0"/>
    <w:rsid w:val="00317B40"/>
    <w:rsid w:val="003533A1"/>
    <w:rsid w:val="003C0E5A"/>
    <w:rsid w:val="003D6EF0"/>
    <w:rsid w:val="004B35A4"/>
    <w:rsid w:val="00552050"/>
    <w:rsid w:val="00552A52"/>
    <w:rsid w:val="00554F02"/>
    <w:rsid w:val="0058465D"/>
    <w:rsid w:val="00607009"/>
    <w:rsid w:val="00653666"/>
    <w:rsid w:val="007804D3"/>
    <w:rsid w:val="00793A59"/>
    <w:rsid w:val="00817C63"/>
    <w:rsid w:val="008400BC"/>
    <w:rsid w:val="008627E9"/>
    <w:rsid w:val="008C4B9F"/>
    <w:rsid w:val="00921851"/>
    <w:rsid w:val="00921E40"/>
    <w:rsid w:val="009326E2"/>
    <w:rsid w:val="009D1430"/>
    <w:rsid w:val="00A34574"/>
    <w:rsid w:val="00A54E41"/>
    <w:rsid w:val="00A65FBE"/>
    <w:rsid w:val="00AD3D21"/>
    <w:rsid w:val="00AD5262"/>
    <w:rsid w:val="00AD5AE6"/>
    <w:rsid w:val="00B24D9E"/>
    <w:rsid w:val="00B30925"/>
    <w:rsid w:val="00BD1DE1"/>
    <w:rsid w:val="00C12EB5"/>
    <w:rsid w:val="00C43A4E"/>
    <w:rsid w:val="00C643B0"/>
    <w:rsid w:val="00CB3B61"/>
    <w:rsid w:val="00CF2585"/>
    <w:rsid w:val="00D052FE"/>
    <w:rsid w:val="00D10AA2"/>
    <w:rsid w:val="00D721B1"/>
    <w:rsid w:val="00D736A0"/>
    <w:rsid w:val="00D763CE"/>
    <w:rsid w:val="00E160A1"/>
    <w:rsid w:val="00E16670"/>
    <w:rsid w:val="00E262AB"/>
    <w:rsid w:val="00E3079A"/>
    <w:rsid w:val="00E61150"/>
    <w:rsid w:val="00E65882"/>
    <w:rsid w:val="00F31C1D"/>
    <w:rsid w:val="00FC3575"/>
    <w:rsid w:val="00FE4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88E1C2E"/>
  <w15:chartTrackingRefBased/>
  <w15:docId w15:val="{133FF1C7-E229-4134-9728-BE1B4BB07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E6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61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61150"/>
    <w:rPr>
      <w:rFonts w:ascii="Segoe UI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C0E5A"/>
  </w:style>
  <w:style w:type="paragraph" w:styleId="Sidefod">
    <w:name w:val="footer"/>
    <w:basedOn w:val="Normal"/>
    <w:link w:val="SidefodTegn"/>
    <w:uiPriority w:val="99"/>
    <w:unhideWhenUsed/>
    <w:rsid w:val="003C0E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C0E5A"/>
  </w:style>
  <w:style w:type="paragraph" w:customStyle="1" w:styleId="BasicParagraph">
    <w:name w:val="[Basic Paragraph]"/>
    <w:basedOn w:val="Normal"/>
    <w:uiPriority w:val="99"/>
    <w:rsid w:val="003C0E5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Billedtekst">
    <w:name w:val="caption"/>
    <w:basedOn w:val="Normal"/>
    <w:next w:val="Normal"/>
    <w:uiPriority w:val="35"/>
    <w:unhideWhenUsed/>
    <w:qFormat/>
    <w:rsid w:val="00554F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fsnit">
    <w:name w:val="List Paragraph"/>
    <w:basedOn w:val="Normal"/>
    <w:uiPriority w:val="34"/>
    <w:qFormat/>
    <w:rsid w:val="00D10AA2"/>
    <w:pPr>
      <w:ind w:left="720"/>
      <w:contextualSpacing/>
    </w:pPr>
  </w:style>
  <w:style w:type="character" w:customStyle="1" w:styleId="textexposedshow">
    <w:name w:val="text_exposed_show"/>
    <w:basedOn w:val="Standardskrifttypeiafsnit"/>
    <w:rsid w:val="005846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\Dropbox\Region%20Midtjylland\DAI%20invitation%20-%20r&#248;d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42BE8-28CB-4EF7-9E81-3250FC69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DAI invitation - rød</Template>
  <TotalTime>60</TotalTime>
  <Pages>1</Pages>
  <Words>92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Bock Bonnesen</dc:creator>
  <cp:keywords/>
  <dc:description/>
  <cp:lastModifiedBy>Andreas Thiesson</cp:lastModifiedBy>
  <cp:revision>7</cp:revision>
  <dcterms:created xsi:type="dcterms:W3CDTF">2019-10-07T12:45:00Z</dcterms:created>
  <dcterms:modified xsi:type="dcterms:W3CDTF">2019-10-08T09:15:00Z</dcterms:modified>
</cp:coreProperties>
</file>