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44199" w14:textId="77777777" w:rsidR="00346CEE" w:rsidRPr="008A7731" w:rsidRDefault="008A7731" w:rsidP="00CD2AA6">
      <w:pPr>
        <w:spacing w:after="0" w:line="240" w:lineRule="auto"/>
        <w:jc w:val="center"/>
        <w:rPr>
          <w:rFonts w:ascii="Verdana-Bold" w:hAnsi="Verdana-Bold" w:cs="Verdana-Bold"/>
          <w:sz w:val="32"/>
          <w:szCs w:val="32"/>
        </w:rPr>
      </w:pPr>
      <w:r w:rsidRPr="008A7731">
        <w:rPr>
          <w:rFonts w:ascii="Verdana" w:hAnsi="Verdana" w:cs="Verdana"/>
          <w:caps/>
          <w:noProof/>
          <w:color w:val="C9977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1B66C" wp14:editId="22400967">
                <wp:simplePos x="0" y="0"/>
                <wp:positionH relativeFrom="column">
                  <wp:posOffset>4646960</wp:posOffset>
                </wp:positionH>
                <wp:positionV relativeFrom="paragraph">
                  <wp:posOffset>4106645</wp:posOffset>
                </wp:positionV>
                <wp:extent cx="1776801" cy="1266190"/>
                <wp:effectExtent l="0" t="57150" r="33020" b="6731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9215">
                          <a:off x="0" y="0"/>
                          <a:ext cx="1776801" cy="1266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58975" w14:textId="77777777" w:rsidR="00655240" w:rsidRDefault="00655240" w:rsidP="0065524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>VI vil gerne spille krolf med dig her i rødvig</w:t>
                            </w:r>
                          </w:p>
                          <w:p w14:paraId="6B1740BE" w14:textId="77777777" w:rsidR="00655240" w:rsidRDefault="00655240" w:rsidP="0065524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>-</w:t>
                            </w:r>
                          </w:p>
                          <w:p w14:paraId="761BA0F2" w14:textId="77777777" w:rsidR="00655240" w:rsidRPr="00C43A4E" w:rsidRDefault="00346CEE" w:rsidP="0065524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 xml:space="preserve">Så </w:t>
                            </w:r>
                            <w:r w:rsidR="00B3060B"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>KOM OG VÆRE MED</w:t>
                            </w:r>
                            <w:r w:rsidR="00655240"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 xml:space="preserve"> </w:t>
                            </w:r>
                          </w:p>
                          <w:p w14:paraId="1CFA61B9" w14:textId="77777777" w:rsidR="003C0E5A" w:rsidRPr="00C43A4E" w:rsidRDefault="003C0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1B66C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left:0;text-align:left;margin-left:365.9pt;margin-top:323.35pt;width:139.9pt;height:99.7pt;rotation:35959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" filled="f" stroked="f" strokeweight=".5pt">
                <v:textbox>
                  <w:txbxContent>
                    <w:p w14:paraId="70258975" w14:textId="77777777" w:rsidR="00655240" w:rsidRDefault="00655240" w:rsidP="00655240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>VI vil gerne spille krolf med dig her i rødvig</w:t>
                      </w:r>
                    </w:p>
                    <w:p w14:paraId="6B1740BE" w14:textId="77777777" w:rsidR="00655240" w:rsidRDefault="00655240" w:rsidP="00655240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>-</w:t>
                      </w:r>
                    </w:p>
                    <w:p w14:paraId="761BA0F2" w14:textId="77777777" w:rsidR="00655240" w:rsidRPr="00C43A4E" w:rsidRDefault="00346CEE" w:rsidP="00655240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 xml:space="preserve">Så </w:t>
                      </w:r>
                      <w:r w:rsidR="00B3060B"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>KOM OG VÆRE MED</w:t>
                      </w:r>
                      <w:r w:rsidR="00655240"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 xml:space="preserve"> </w:t>
                      </w:r>
                    </w:p>
                    <w:p w14:paraId="1CFA61B9" w14:textId="77777777" w:rsidR="003C0E5A" w:rsidRPr="00C43A4E" w:rsidRDefault="003C0E5A"/>
                  </w:txbxContent>
                </v:textbox>
              </v:shape>
            </w:pict>
          </mc:Fallback>
        </mc:AlternateContent>
      </w:r>
      <w:r w:rsidR="00D63242" w:rsidRPr="008A773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0DB588CA" wp14:editId="084D7518">
                <wp:simplePos x="0" y="0"/>
                <wp:positionH relativeFrom="column">
                  <wp:posOffset>5031422</wp:posOffset>
                </wp:positionH>
                <wp:positionV relativeFrom="paragraph">
                  <wp:posOffset>117158</wp:posOffset>
                </wp:positionV>
                <wp:extent cx="2668905" cy="1332230"/>
                <wp:effectExtent l="744538" t="0" r="0" b="94933"/>
                <wp:wrapNone/>
                <wp:docPr id="5" name="Ligebenet trekan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0736">
                          <a:off x="0" y="0"/>
                          <a:ext cx="2668905" cy="1332230"/>
                        </a:xfrm>
                        <a:prstGeom prst="triangle">
                          <a:avLst>
                            <a:gd name="adj" fmla="val 49275"/>
                          </a:avLst>
                        </a:prstGeom>
                        <a:gradFill>
                          <a:gsLst>
                            <a:gs pos="96000">
                              <a:schemeClr val="accent1">
                                <a:lumMod val="5000"/>
                                <a:lumOff val="95000"/>
                                <a:alpha val="57000"/>
                              </a:schemeClr>
                            </a:gs>
                            <a:gs pos="100000">
                              <a:schemeClr val="bg1"/>
                            </a:gs>
                            <a:gs pos="100000">
                              <a:srgbClr val="D5E0F2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C8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Ligebenet trekant 5" o:spid="_x0000_s1026" type="#_x0000_t5" style="position:absolute;margin-left:396.15pt;margin-top:9.25pt;width:210.15pt;height:104.9pt;rotation:2993615fd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" adj="10643" fillcolor="#f6f8fc [180]" stroked="f" strokeweight="1pt">
                <v:fill color2="white [3212]" o:opacity2="37355f" colors="0 #f6f8fc;62915f #f6f8fc;1 white;1 #d5e0f2" focus="100%" type="gradient"/>
              </v:shape>
            </w:pict>
          </mc:Fallback>
        </mc:AlternateContent>
      </w:r>
      <w:r w:rsidR="00D63242" w:rsidRPr="008A7731"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E91C6AE" wp14:editId="597FB416">
            <wp:simplePos x="0" y="0"/>
            <wp:positionH relativeFrom="column">
              <wp:posOffset>6059805</wp:posOffset>
            </wp:positionH>
            <wp:positionV relativeFrom="paragraph">
              <wp:posOffset>517525</wp:posOffset>
            </wp:positionV>
            <wp:extent cx="559435" cy="910590"/>
            <wp:effectExtent l="0" t="0" r="0" b="3810"/>
            <wp:wrapTight wrapText="bothSides">
              <wp:wrapPolygon edited="0">
                <wp:start x="1471" y="0"/>
                <wp:lineTo x="736" y="21238"/>
                <wp:lineTo x="19859" y="21238"/>
                <wp:lineTo x="19124" y="0"/>
                <wp:lineTo x="1471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I logo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CEE" w:rsidRPr="008A7731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32C96A6" wp14:editId="309C0BF0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6829425" cy="3932555"/>
            <wp:effectExtent l="0" t="0" r="9525" b="0"/>
            <wp:wrapTight wrapText="bothSides">
              <wp:wrapPolygon edited="0">
                <wp:start x="0" y="0"/>
                <wp:lineTo x="0" y="21450"/>
                <wp:lineTo x="21570" y="21450"/>
                <wp:lineTo x="21570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7" b="8834"/>
                    <a:stretch/>
                  </pic:blipFill>
                  <pic:spPr bwMode="auto">
                    <a:xfrm>
                      <a:off x="0" y="0"/>
                      <a:ext cx="6829425" cy="393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5422E" w14:textId="77777777" w:rsidR="00CE0739" w:rsidRPr="00CE0739" w:rsidRDefault="00CE0739" w:rsidP="00655240">
      <w:pPr>
        <w:spacing w:after="0" w:line="240" w:lineRule="auto"/>
        <w:rPr>
          <w:rFonts w:ascii="Verdana-Bold" w:hAnsi="Verdana-Bold" w:cs="Verdana-Bold"/>
          <w:b/>
          <w:bCs/>
          <w:color w:val="DC997A"/>
          <w:sz w:val="30"/>
          <w:szCs w:val="30"/>
        </w:rPr>
      </w:pPr>
      <w:r w:rsidRPr="004A1058">
        <w:rPr>
          <w:rFonts w:ascii="Verdana" w:hAnsi="Verdana" w:cs="Verdana"/>
          <w:b/>
          <w:bCs/>
          <w:caps/>
          <w:noProof/>
          <w:color w:val="C9977A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6D82C16A" wp14:editId="4C42E76F">
            <wp:simplePos x="0" y="0"/>
            <wp:positionH relativeFrom="column">
              <wp:posOffset>4403090</wp:posOffset>
            </wp:positionH>
            <wp:positionV relativeFrom="paragraph">
              <wp:posOffset>3463290</wp:posOffset>
            </wp:positionV>
            <wp:extent cx="2184400" cy="2057400"/>
            <wp:effectExtent l="0" t="0" r="0" b="0"/>
            <wp:wrapTight wrapText="bothSides">
              <wp:wrapPolygon edited="0">
                <wp:start x="9230" y="1200"/>
                <wp:lineTo x="7723" y="1800"/>
                <wp:lineTo x="3579" y="4200"/>
                <wp:lineTo x="2637" y="6600"/>
                <wp:lineTo x="1884" y="8000"/>
                <wp:lineTo x="1507" y="11200"/>
                <wp:lineTo x="2072" y="14400"/>
                <wp:lineTo x="3767" y="17600"/>
                <wp:lineTo x="3956" y="18200"/>
                <wp:lineTo x="8665" y="20800"/>
                <wp:lineTo x="12809" y="20800"/>
                <wp:lineTo x="17519" y="18200"/>
                <wp:lineTo x="17707" y="17600"/>
                <wp:lineTo x="19402" y="14400"/>
                <wp:lineTo x="19967" y="11200"/>
                <wp:lineTo x="19591" y="8000"/>
                <wp:lineTo x="18084" y="5000"/>
                <wp:lineTo x="17895" y="4200"/>
                <wp:lineTo x="13751" y="1800"/>
                <wp:lineTo x="12244" y="1200"/>
                <wp:lineTo x="9230" y="12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240" w:rsidRPr="00CE0739">
        <w:rPr>
          <w:rFonts w:ascii="Verdana-Bold" w:hAnsi="Verdana-Bold" w:cs="Verdana-Bold"/>
          <w:b/>
          <w:bCs/>
          <w:color w:val="DC997A"/>
          <w:sz w:val="30"/>
          <w:szCs w:val="30"/>
        </w:rPr>
        <w:t xml:space="preserve">INVITATION TIL </w:t>
      </w:r>
      <w:r w:rsidR="00B3060B">
        <w:rPr>
          <w:rFonts w:ascii="Verdana-Bold" w:hAnsi="Verdana-Bold" w:cs="Verdana-Bold"/>
          <w:b/>
          <w:bCs/>
          <w:color w:val="DC997A"/>
          <w:sz w:val="30"/>
          <w:szCs w:val="30"/>
        </w:rPr>
        <w:t>BANEÅBNING I RØDVIG</w:t>
      </w:r>
    </w:p>
    <w:p w14:paraId="7AF8B001" w14:textId="77777777" w:rsidR="00CE0739" w:rsidRPr="00CE0739" w:rsidRDefault="00CE0739" w:rsidP="00655240">
      <w:pPr>
        <w:spacing w:after="0" w:line="240" w:lineRule="auto"/>
        <w:rPr>
          <w:rFonts w:ascii="Verdana-Bold" w:hAnsi="Verdana-Bold" w:cs="Verdana-Bold"/>
          <w:b/>
          <w:bCs/>
          <w:color w:val="DC997A"/>
          <w:sz w:val="30"/>
          <w:szCs w:val="30"/>
        </w:rPr>
      </w:pPr>
      <w:r w:rsidRPr="00CE0739">
        <w:rPr>
          <w:rFonts w:ascii="Verdana-Bold" w:hAnsi="Verdana-Bold" w:cs="Verdana-Bold"/>
          <w:b/>
          <w:bCs/>
          <w:color w:val="DC997A"/>
          <w:sz w:val="30"/>
          <w:szCs w:val="30"/>
        </w:rPr>
        <w:t xml:space="preserve">DATO: </w:t>
      </w:r>
      <w:r w:rsidR="00B3060B">
        <w:rPr>
          <w:b/>
          <w:bCs/>
          <w:sz w:val="36"/>
          <w:szCs w:val="36"/>
          <w:u w:val="single"/>
        </w:rPr>
        <w:t>02.05.2020</w:t>
      </w:r>
      <w:r w:rsidRPr="00CE0739">
        <w:rPr>
          <w:rFonts w:ascii="Verdana-Bold" w:hAnsi="Verdana-Bold" w:cs="Verdana-Bold"/>
          <w:b/>
          <w:bCs/>
          <w:color w:val="DC997A"/>
          <w:sz w:val="30"/>
          <w:szCs w:val="30"/>
        </w:rPr>
        <w:tab/>
      </w:r>
      <w:r>
        <w:rPr>
          <w:rFonts w:ascii="Verdana-Bold" w:hAnsi="Verdana-Bold" w:cs="Verdana-Bold"/>
          <w:b/>
          <w:bCs/>
          <w:color w:val="DC997A"/>
          <w:sz w:val="30"/>
          <w:szCs w:val="30"/>
        </w:rPr>
        <w:t xml:space="preserve">      </w:t>
      </w:r>
      <w:r w:rsidRPr="00CE0739">
        <w:rPr>
          <w:rFonts w:ascii="Verdana-Bold" w:hAnsi="Verdana-Bold" w:cs="Verdana-Bold"/>
          <w:b/>
          <w:bCs/>
          <w:color w:val="DC997A"/>
          <w:sz w:val="30"/>
          <w:szCs w:val="30"/>
        </w:rPr>
        <w:t>TI</w:t>
      </w:r>
      <w:r>
        <w:rPr>
          <w:rFonts w:ascii="Verdana-Bold" w:hAnsi="Verdana-Bold" w:cs="Verdana-Bold"/>
          <w:b/>
          <w:bCs/>
          <w:color w:val="DC997A"/>
          <w:sz w:val="30"/>
          <w:szCs w:val="30"/>
        </w:rPr>
        <w:t xml:space="preserve">D: </w:t>
      </w:r>
      <w:r w:rsidR="00B3060B">
        <w:rPr>
          <w:rFonts w:ascii="Verdana-Bold" w:hAnsi="Verdana-Bold" w:cs="Verdana-Bold"/>
          <w:b/>
          <w:bCs/>
          <w:sz w:val="30"/>
          <w:szCs w:val="30"/>
          <w:u w:val="single"/>
        </w:rPr>
        <w:t>10:00</w:t>
      </w:r>
    </w:p>
    <w:p w14:paraId="318519A4" w14:textId="77777777" w:rsidR="003C0E5A" w:rsidRPr="00CE0739" w:rsidRDefault="003C0E5A" w:rsidP="00817C63">
      <w:pPr>
        <w:spacing w:after="0" w:line="240" w:lineRule="auto"/>
        <w:rPr>
          <w:rFonts w:ascii="Verdana-Bold" w:hAnsi="Verdana-Bold" w:cs="Verdana-Bold"/>
          <w:b/>
          <w:bCs/>
          <w:color w:val="DC997A"/>
          <w:sz w:val="30"/>
          <w:szCs w:val="30"/>
        </w:rPr>
      </w:pPr>
    </w:p>
    <w:p w14:paraId="5A35650B" w14:textId="77777777" w:rsidR="00817C63" w:rsidRDefault="008A7731" w:rsidP="003C0E5A">
      <w:pPr>
        <w:autoSpaceDE w:val="0"/>
        <w:autoSpaceDN w:val="0"/>
        <w:adjustRightInd w:val="0"/>
        <w:spacing w:after="0" w:line="192" w:lineRule="auto"/>
        <w:rPr>
          <w:rFonts w:ascii="Verdana-Bold" w:hAnsi="Verdana-Bold" w:cs="Verdana-Bold"/>
          <w:b/>
          <w:bCs/>
          <w:color w:val="BE5C51"/>
          <w:sz w:val="24"/>
          <w:szCs w:val="24"/>
        </w:rPr>
      </w:pPr>
      <w:r w:rsidRPr="008A7731">
        <w:rPr>
          <w:rFonts w:ascii="Verdana-Bold" w:hAnsi="Verdana-Bold" w:cs="Verdana-Bold"/>
          <w:b/>
          <w:bCs/>
          <w:color w:val="BE5C51"/>
          <w:sz w:val="72"/>
          <w:szCs w:val="72"/>
        </w:rPr>
        <w:t>INDVIELSE</w:t>
      </w:r>
      <w:r>
        <w:rPr>
          <w:rFonts w:ascii="Verdana-Bold" w:hAnsi="Verdana-Bold" w:cs="Verdana-Bold"/>
          <w:b/>
          <w:bCs/>
          <w:color w:val="BE5C51"/>
          <w:sz w:val="72"/>
          <w:szCs w:val="72"/>
        </w:rPr>
        <w:t xml:space="preserve"> AF</w:t>
      </w:r>
      <w:bookmarkStart w:id="0" w:name="_GoBack"/>
      <w:bookmarkEnd w:id="0"/>
    </w:p>
    <w:p w14:paraId="4D72473D" w14:textId="77777777" w:rsidR="008A7731" w:rsidRPr="008A7731" w:rsidRDefault="008A7731" w:rsidP="003C0E5A">
      <w:pPr>
        <w:autoSpaceDE w:val="0"/>
        <w:autoSpaceDN w:val="0"/>
        <w:adjustRightInd w:val="0"/>
        <w:spacing w:after="0" w:line="192" w:lineRule="auto"/>
        <w:rPr>
          <w:rFonts w:ascii="Verdana-Bold" w:hAnsi="Verdana-Bold" w:cs="Verdana-Bold"/>
          <w:b/>
          <w:bCs/>
          <w:color w:val="BE5C51"/>
          <w:sz w:val="24"/>
          <w:szCs w:val="24"/>
        </w:rPr>
      </w:pPr>
    </w:p>
    <w:p w14:paraId="3423CCBF" w14:textId="77777777" w:rsidR="008A7731" w:rsidRPr="008A7731" w:rsidRDefault="008A7731" w:rsidP="003C0E5A">
      <w:pPr>
        <w:autoSpaceDE w:val="0"/>
        <w:autoSpaceDN w:val="0"/>
        <w:adjustRightInd w:val="0"/>
        <w:spacing w:after="0" w:line="192" w:lineRule="auto"/>
        <w:rPr>
          <w:rFonts w:ascii="Verdana-Bold" w:hAnsi="Verdana-Bold" w:cs="Verdana-Bold"/>
          <w:b/>
          <w:bCs/>
          <w:color w:val="BE5C51"/>
          <w:sz w:val="72"/>
          <w:szCs w:val="72"/>
        </w:rPr>
      </w:pPr>
      <w:r>
        <w:rPr>
          <w:rFonts w:ascii="Verdana-Bold" w:hAnsi="Verdana-Bold" w:cs="Verdana-Bold"/>
          <w:b/>
          <w:bCs/>
          <w:color w:val="BE5C51"/>
          <w:sz w:val="72"/>
          <w:szCs w:val="72"/>
        </w:rPr>
        <w:t>RØDVIG KROLFKLUB</w:t>
      </w:r>
    </w:p>
    <w:p w14:paraId="5C729034" w14:textId="77777777" w:rsidR="003011D0" w:rsidRPr="00655240" w:rsidRDefault="003011D0" w:rsidP="00817C63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BE5C51"/>
          <w:sz w:val="18"/>
          <w:szCs w:val="18"/>
        </w:rPr>
      </w:pPr>
    </w:p>
    <w:p w14:paraId="32130C68" w14:textId="77777777" w:rsidR="003011D0" w:rsidRPr="00655240" w:rsidRDefault="003011D0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  <w:sectPr w:rsidR="003011D0" w:rsidRPr="00655240" w:rsidSect="00B24D9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567" w:right="567" w:bottom="567" w:left="567" w:header="170" w:footer="1191" w:gutter="0"/>
          <w:cols w:space="708"/>
          <w:docGrid w:linePitch="360"/>
        </w:sectPr>
      </w:pPr>
    </w:p>
    <w:p w14:paraId="1FCFD2BE" w14:textId="77777777" w:rsidR="00655240" w:rsidRDefault="008A7731" w:rsidP="00CE0739">
      <w:pPr>
        <w:pStyle w:val="Pa0"/>
        <w:jc w:val="both"/>
        <w:rPr>
          <w:rStyle w:val="A1"/>
          <w:rFonts w:cstheme="minorBidi"/>
          <w:b/>
          <w:bCs/>
        </w:rPr>
      </w:pPr>
      <w:r>
        <w:rPr>
          <w:rStyle w:val="A1"/>
          <w:rFonts w:cstheme="minorBidi"/>
        </w:rPr>
        <w:t xml:space="preserve">Vi vil hermed gerne invitere Jer til vores baneåbning i </w:t>
      </w:r>
      <w:r w:rsidRPr="008A7731">
        <w:rPr>
          <w:rStyle w:val="A1"/>
          <w:rFonts w:cstheme="minorBidi"/>
          <w:b/>
          <w:bCs/>
        </w:rPr>
        <w:t>RØDVIG KROLFKLUB</w:t>
      </w:r>
    </w:p>
    <w:p w14:paraId="02D47827" w14:textId="77777777" w:rsidR="008A7731" w:rsidRDefault="00D574E2" w:rsidP="008A7731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Vi spiller på 3 baner. Vi spiller 2 runder før frokost – derefter 1 sidste runde.</w:t>
      </w:r>
    </w:p>
    <w:p w14:paraId="2C121B54" w14:textId="77777777" w:rsidR="00D574E2" w:rsidRDefault="00D574E2" w:rsidP="008A7731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Vi har præmie til 1. – 2. og 3. plads til både damer og herrer. </w:t>
      </w:r>
    </w:p>
    <w:p w14:paraId="4DAF30F8" w14:textId="77777777" w:rsidR="00296B81" w:rsidRDefault="008C5352" w:rsidP="008A7731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Der serveres 3 gode håndmadder til frokost og kaffe/te og kage efter sidste runde</w:t>
      </w:r>
      <w:r w:rsidR="00296B81">
        <w:rPr>
          <w:i/>
          <w:iCs/>
          <w:sz w:val="28"/>
          <w:szCs w:val="28"/>
        </w:rPr>
        <w:t>.</w:t>
      </w:r>
    </w:p>
    <w:p w14:paraId="54F68790" w14:textId="77777777" w:rsidR="00296B81" w:rsidRPr="008A7731" w:rsidRDefault="00296B81" w:rsidP="008A7731">
      <w:pPr>
        <w:pStyle w:val="Default"/>
        <w:rPr>
          <w:i/>
          <w:iCs/>
          <w:sz w:val="28"/>
          <w:szCs w:val="28"/>
        </w:rPr>
      </w:pPr>
    </w:p>
    <w:p w14:paraId="10BB879E" w14:textId="77777777" w:rsidR="00296B81" w:rsidRDefault="00296B81" w:rsidP="00296B81">
      <w:pPr>
        <w:autoSpaceDE w:val="0"/>
        <w:autoSpaceDN w:val="0"/>
        <w:adjustRightInd w:val="0"/>
        <w:spacing w:after="0" w:line="240" w:lineRule="auto"/>
        <w:rPr>
          <w:rStyle w:val="A1"/>
          <w:rFonts w:ascii="Raleway Medium" w:hAnsi="Raleway Medium" w:cstheme="minorBidi"/>
          <w:b/>
        </w:rPr>
      </w:pPr>
      <w:r>
        <w:rPr>
          <w:rStyle w:val="A1"/>
          <w:rFonts w:ascii="Raleway Medium" w:hAnsi="Raleway Medium" w:cstheme="minorBidi"/>
          <w:b/>
        </w:rPr>
        <w:t>Vi</w:t>
      </w:r>
      <w:r w:rsidRPr="00CE0739">
        <w:rPr>
          <w:rStyle w:val="A1"/>
          <w:rFonts w:ascii="Raleway Medium" w:hAnsi="Raleway Medium" w:cstheme="minorBidi"/>
          <w:b/>
        </w:rPr>
        <w:t xml:space="preserve"> håber at se dig</w:t>
      </w:r>
      <w:r>
        <w:rPr>
          <w:rStyle w:val="A1"/>
          <w:rFonts w:ascii="Raleway Medium" w:hAnsi="Raleway Medium" w:cstheme="minorBidi"/>
          <w:b/>
        </w:rPr>
        <w:t xml:space="preserve"> i</w:t>
      </w:r>
    </w:p>
    <w:p w14:paraId="054E65E2" w14:textId="77777777" w:rsidR="00296B81" w:rsidRPr="00296B81" w:rsidRDefault="00296B81" w:rsidP="00296B81">
      <w:pPr>
        <w:autoSpaceDE w:val="0"/>
        <w:autoSpaceDN w:val="0"/>
        <w:adjustRightInd w:val="0"/>
        <w:spacing w:after="0" w:line="240" w:lineRule="auto"/>
        <w:rPr>
          <w:rStyle w:val="A1"/>
          <w:rFonts w:ascii="Raleway Medium" w:hAnsi="Raleway Medium" w:cstheme="minorBidi"/>
          <w:b/>
          <w:sz w:val="36"/>
          <w:szCs w:val="36"/>
        </w:rPr>
      </w:pPr>
      <w:r w:rsidRPr="00296B81">
        <w:rPr>
          <w:rStyle w:val="A1"/>
          <w:rFonts w:ascii="Raleway Medium" w:hAnsi="Raleway Medium" w:cstheme="minorBidi"/>
          <w:b/>
          <w:sz w:val="36"/>
          <w:szCs w:val="36"/>
        </w:rPr>
        <w:t>SYDSTEVNSHALLEN RØDVIG</w:t>
      </w:r>
    </w:p>
    <w:p w14:paraId="2BA74C65" w14:textId="77777777" w:rsidR="007A46C1" w:rsidRPr="007A46C1" w:rsidRDefault="007A46C1" w:rsidP="00CE0739">
      <w:pPr>
        <w:pStyle w:val="Default"/>
        <w:jc w:val="both"/>
      </w:pPr>
    </w:p>
    <w:p w14:paraId="4C2A887F" w14:textId="77777777" w:rsidR="00213758" w:rsidRDefault="008C5352" w:rsidP="00817C63">
      <w:pPr>
        <w:autoSpaceDE w:val="0"/>
        <w:autoSpaceDN w:val="0"/>
        <w:adjustRightInd w:val="0"/>
        <w:spacing w:after="0" w:line="240" w:lineRule="auto"/>
        <w:rPr>
          <w:rStyle w:val="A1"/>
          <w:rFonts w:cstheme="minorBidi"/>
        </w:rPr>
      </w:pPr>
      <w:r>
        <w:rPr>
          <w:rStyle w:val="A1"/>
          <w:rFonts w:cstheme="minorBidi"/>
        </w:rPr>
        <w:t>Pris for deltagelse pr. person 100 kr.</w:t>
      </w:r>
    </w:p>
    <w:p w14:paraId="16C346C2" w14:textId="77777777" w:rsidR="008C5352" w:rsidRDefault="008C5352" w:rsidP="00817C63">
      <w:pPr>
        <w:autoSpaceDE w:val="0"/>
        <w:autoSpaceDN w:val="0"/>
        <w:adjustRightInd w:val="0"/>
        <w:spacing w:after="0" w:line="240" w:lineRule="auto"/>
        <w:rPr>
          <w:rStyle w:val="A1"/>
          <w:rFonts w:cstheme="minorBidi"/>
        </w:rPr>
      </w:pPr>
      <w:r>
        <w:rPr>
          <w:rStyle w:val="A1"/>
          <w:rFonts w:cstheme="minorBidi"/>
        </w:rPr>
        <w:t>Der kan købes øl / vand til 10 kr.</w:t>
      </w:r>
    </w:p>
    <w:p w14:paraId="5C7E330D" w14:textId="77777777" w:rsidR="00296B81" w:rsidRDefault="00296B81" w:rsidP="00817C63">
      <w:pPr>
        <w:autoSpaceDE w:val="0"/>
        <w:autoSpaceDN w:val="0"/>
        <w:adjustRightInd w:val="0"/>
        <w:spacing w:after="0" w:line="240" w:lineRule="auto"/>
        <w:rPr>
          <w:rStyle w:val="A1"/>
          <w:rFonts w:cstheme="minorBidi"/>
          <w:b/>
          <w:bCs/>
        </w:rPr>
      </w:pPr>
    </w:p>
    <w:p w14:paraId="70796ADD" w14:textId="77777777" w:rsidR="008C5352" w:rsidRPr="008C5352" w:rsidRDefault="008C5352" w:rsidP="00817C63">
      <w:pPr>
        <w:autoSpaceDE w:val="0"/>
        <w:autoSpaceDN w:val="0"/>
        <w:adjustRightInd w:val="0"/>
        <w:spacing w:after="0" w:line="240" w:lineRule="auto"/>
        <w:rPr>
          <w:rStyle w:val="A1"/>
          <w:rFonts w:cstheme="minorBidi"/>
          <w:b/>
          <w:bCs/>
        </w:rPr>
      </w:pPr>
      <w:r w:rsidRPr="008C5352">
        <w:rPr>
          <w:rStyle w:val="A1"/>
          <w:rFonts w:cstheme="minorBidi"/>
          <w:b/>
          <w:bCs/>
        </w:rPr>
        <w:t xml:space="preserve">Tilmelding: </w:t>
      </w:r>
      <w:r w:rsidRPr="00177187">
        <w:rPr>
          <w:rStyle w:val="A1"/>
          <w:rFonts w:cstheme="minorBidi"/>
          <w:b/>
          <w:bCs/>
          <w:u w:val="single"/>
        </w:rPr>
        <w:t>Senest 20. april 2020</w:t>
      </w:r>
    </w:p>
    <w:p w14:paraId="7D0584C3" w14:textId="77777777" w:rsidR="00296B81" w:rsidRDefault="00296B81" w:rsidP="00817C63">
      <w:pPr>
        <w:autoSpaceDE w:val="0"/>
        <w:autoSpaceDN w:val="0"/>
        <w:adjustRightInd w:val="0"/>
        <w:spacing w:after="0" w:line="240" w:lineRule="auto"/>
        <w:rPr>
          <w:rStyle w:val="A1"/>
          <w:rFonts w:cstheme="minorBidi"/>
        </w:rPr>
      </w:pPr>
    </w:p>
    <w:p w14:paraId="57C31D02" w14:textId="77777777" w:rsidR="008C5352" w:rsidRDefault="008C5352" w:rsidP="00817C63">
      <w:pPr>
        <w:autoSpaceDE w:val="0"/>
        <w:autoSpaceDN w:val="0"/>
        <w:adjustRightInd w:val="0"/>
        <w:spacing w:after="0" w:line="240" w:lineRule="auto"/>
        <w:rPr>
          <w:rStyle w:val="A1"/>
          <w:rFonts w:cstheme="minorBidi"/>
        </w:rPr>
      </w:pPr>
      <w:r>
        <w:rPr>
          <w:rStyle w:val="A1"/>
          <w:rFonts w:cstheme="minorBidi"/>
        </w:rPr>
        <w:t xml:space="preserve">Tilmelding: </w:t>
      </w:r>
      <w:hyperlink r:id="rId17" w:history="1">
        <w:r w:rsidR="00213758" w:rsidRPr="00821EAF">
          <w:rPr>
            <w:rStyle w:val="Hyperlink"/>
            <w:sz w:val="28"/>
            <w:szCs w:val="28"/>
          </w:rPr>
          <w:t>inge@stegmann.nu</w:t>
        </w:r>
      </w:hyperlink>
    </w:p>
    <w:p w14:paraId="733CAC6A" w14:textId="77777777" w:rsidR="00213758" w:rsidRDefault="00213758" w:rsidP="00817C63">
      <w:pPr>
        <w:autoSpaceDE w:val="0"/>
        <w:autoSpaceDN w:val="0"/>
        <w:adjustRightInd w:val="0"/>
        <w:spacing w:after="0" w:line="240" w:lineRule="auto"/>
        <w:rPr>
          <w:rStyle w:val="A1"/>
          <w:rFonts w:cstheme="minorBidi"/>
        </w:rPr>
      </w:pPr>
    </w:p>
    <w:p w14:paraId="79AF64C7" w14:textId="7DE3C418" w:rsidR="00296B81" w:rsidRDefault="008C5352" w:rsidP="00817C63">
      <w:pPr>
        <w:autoSpaceDE w:val="0"/>
        <w:autoSpaceDN w:val="0"/>
        <w:adjustRightInd w:val="0"/>
        <w:spacing w:after="0" w:line="240" w:lineRule="auto"/>
        <w:rPr>
          <w:rStyle w:val="A1"/>
          <w:rFonts w:cstheme="minorBidi"/>
          <w:b/>
        </w:rPr>
      </w:pPr>
      <w:r>
        <w:rPr>
          <w:rStyle w:val="A1"/>
          <w:rFonts w:cstheme="minorBidi"/>
          <w:b/>
        </w:rPr>
        <w:t>Betaling:</w:t>
      </w:r>
      <w:r w:rsidR="00296B81">
        <w:rPr>
          <w:rStyle w:val="A1"/>
          <w:rFonts w:cstheme="minorBidi"/>
          <w:b/>
        </w:rPr>
        <w:t xml:space="preserve"> 6150 </w:t>
      </w:r>
      <w:r w:rsidR="00E27B88">
        <w:rPr>
          <w:rStyle w:val="A1"/>
          <w:rFonts w:cstheme="minorBidi"/>
          <w:b/>
        </w:rPr>
        <w:t>1857686</w:t>
      </w:r>
    </w:p>
    <w:p w14:paraId="58BA1350" w14:textId="77777777" w:rsidR="00177187" w:rsidRDefault="00177187" w:rsidP="00817C63">
      <w:pPr>
        <w:autoSpaceDE w:val="0"/>
        <w:autoSpaceDN w:val="0"/>
        <w:adjustRightInd w:val="0"/>
        <w:spacing w:after="0" w:line="240" w:lineRule="auto"/>
        <w:rPr>
          <w:rStyle w:val="A1"/>
          <w:rFonts w:cstheme="minorBidi"/>
          <w:b/>
        </w:rPr>
      </w:pPr>
    </w:p>
    <w:p w14:paraId="7583C8FD" w14:textId="1D162647" w:rsidR="008C5352" w:rsidRDefault="00177187" w:rsidP="00817C63">
      <w:pPr>
        <w:autoSpaceDE w:val="0"/>
        <w:autoSpaceDN w:val="0"/>
        <w:adjustRightInd w:val="0"/>
        <w:spacing w:after="0" w:line="240" w:lineRule="auto"/>
        <w:rPr>
          <w:rStyle w:val="A1"/>
          <w:rFonts w:cstheme="minorBidi"/>
          <w:b/>
        </w:rPr>
      </w:pPr>
      <w:r>
        <w:rPr>
          <w:rStyle w:val="A1"/>
          <w:rFonts w:cstheme="minorBidi"/>
          <w:b/>
        </w:rPr>
        <w:t>Mobil</w:t>
      </w:r>
      <w:r w:rsidR="00E27B88">
        <w:rPr>
          <w:rStyle w:val="A1"/>
          <w:rFonts w:cstheme="minorBidi"/>
          <w:b/>
        </w:rPr>
        <w:t xml:space="preserve"> </w:t>
      </w:r>
      <w:r>
        <w:rPr>
          <w:rStyle w:val="A1"/>
          <w:rFonts w:cstheme="minorBidi"/>
          <w:b/>
        </w:rPr>
        <w:t>pay:</w:t>
      </w:r>
      <w:r w:rsidR="008C5352">
        <w:rPr>
          <w:rStyle w:val="A1"/>
          <w:rFonts w:cstheme="minorBidi"/>
          <w:b/>
        </w:rPr>
        <w:t xml:space="preserve">  </w:t>
      </w:r>
      <w:r w:rsidR="00E27B88">
        <w:rPr>
          <w:rStyle w:val="A1"/>
          <w:rFonts w:cstheme="minorBidi"/>
          <w:b/>
        </w:rPr>
        <w:t>40925377</w:t>
      </w:r>
    </w:p>
    <w:p w14:paraId="5BC28573" w14:textId="77777777" w:rsidR="00296B81" w:rsidRDefault="00296B81" w:rsidP="00817C63">
      <w:pPr>
        <w:autoSpaceDE w:val="0"/>
        <w:autoSpaceDN w:val="0"/>
        <w:adjustRightInd w:val="0"/>
        <w:spacing w:after="0" w:line="240" w:lineRule="auto"/>
        <w:rPr>
          <w:rStyle w:val="A1"/>
          <w:rFonts w:cstheme="minorBidi"/>
          <w:b/>
        </w:rPr>
      </w:pPr>
    </w:p>
    <w:p w14:paraId="50866A36" w14:textId="77777777" w:rsidR="00296B81" w:rsidRPr="003E5DCB" w:rsidRDefault="00296B81" w:rsidP="00296B81">
      <w:pPr>
        <w:autoSpaceDE w:val="0"/>
        <w:autoSpaceDN w:val="0"/>
        <w:adjustRightInd w:val="0"/>
        <w:spacing w:after="0" w:line="240" w:lineRule="auto"/>
        <w:ind w:firstLine="1304"/>
        <w:rPr>
          <w:rStyle w:val="A1"/>
          <w:rFonts w:cstheme="minorBidi"/>
          <w:b/>
          <w:color w:val="BD5B51"/>
        </w:rPr>
      </w:pPr>
      <w:r w:rsidRPr="003E5DCB">
        <w:rPr>
          <w:rStyle w:val="A1"/>
          <w:rFonts w:cstheme="minorBidi"/>
          <w:b/>
          <w:color w:val="BD5B51"/>
        </w:rPr>
        <w:t xml:space="preserve">DE BEDSTE HILSENER FRA </w:t>
      </w:r>
    </w:p>
    <w:p w14:paraId="4FA586DD" w14:textId="22A9678D" w:rsidR="00296B81" w:rsidRDefault="00296B81" w:rsidP="00296B81">
      <w:pPr>
        <w:autoSpaceDE w:val="0"/>
        <w:autoSpaceDN w:val="0"/>
        <w:adjustRightInd w:val="0"/>
        <w:spacing w:after="0" w:line="240" w:lineRule="auto"/>
        <w:jc w:val="both"/>
        <w:rPr>
          <w:rStyle w:val="A1"/>
          <w:rFonts w:cstheme="minorBidi"/>
        </w:rPr>
      </w:pPr>
      <w:r>
        <w:rPr>
          <w:rStyle w:val="A1"/>
          <w:rFonts w:cstheme="minorBidi"/>
        </w:rPr>
        <w:t xml:space="preserve">                                Helen &amp; Bent</w:t>
      </w:r>
    </w:p>
    <w:p w14:paraId="1C339FAF" w14:textId="77777777" w:rsidR="00CF2585" w:rsidRDefault="00CF2585" w:rsidP="00C4346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noProof/>
          <w:sz w:val="18"/>
          <w:szCs w:val="18"/>
        </w:rPr>
        <w:drawing>
          <wp:anchor distT="0" distB="0" distL="114300" distR="114300" simplePos="0" relativeHeight="251667456" behindDoc="1" locked="1" layoutInCell="1" allowOverlap="1" wp14:anchorId="3DB564C4" wp14:editId="72E78C11">
            <wp:simplePos x="0" y="0"/>
            <wp:positionH relativeFrom="column">
              <wp:posOffset>-846455</wp:posOffset>
            </wp:positionH>
            <wp:positionV relativeFrom="page">
              <wp:posOffset>9954895</wp:posOffset>
            </wp:positionV>
            <wp:extent cx="388620" cy="633095"/>
            <wp:effectExtent l="0" t="0" r="0" b="0"/>
            <wp:wrapNone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585">
        <w:rPr>
          <w:rFonts w:ascii="Verdana" w:hAnsi="Verdana" w:cs="Verdana"/>
          <w:noProof/>
          <w:sz w:val="18"/>
          <w:szCs w:val="18"/>
        </w:rPr>
        <w:drawing>
          <wp:anchor distT="0" distB="0" distL="114300" distR="114300" simplePos="0" relativeHeight="251671552" behindDoc="1" locked="1" layoutInCell="1" allowOverlap="1" wp14:anchorId="37F5525A" wp14:editId="59650901">
            <wp:simplePos x="0" y="0"/>
            <wp:positionH relativeFrom="column">
              <wp:posOffset>3878580</wp:posOffset>
            </wp:positionH>
            <wp:positionV relativeFrom="page">
              <wp:posOffset>9811385</wp:posOffset>
            </wp:positionV>
            <wp:extent cx="824400" cy="633600"/>
            <wp:effectExtent l="0" t="0" r="0" b="0"/>
            <wp:wrapNone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6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585">
        <w:rPr>
          <w:rFonts w:ascii="Verdana" w:hAnsi="Verdana" w:cs="Verdana"/>
          <w:noProof/>
          <w:sz w:val="18"/>
          <w:szCs w:val="18"/>
        </w:rPr>
        <w:drawing>
          <wp:anchor distT="0" distB="0" distL="114300" distR="114300" simplePos="0" relativeHeight="251670528" behindDoc="1" locked="1" layoutInCell="1" allowOverlap="1" wp14:anchorId="1417620D" wp14:editId="60195BC5">
            <wp:simplePos x="0" y="0"/>
            <wp:positionH relativeFrom="column">
              <wp:posOffset>4770120</wp:posOffset>
            </wp:positionH>
            <wp:positionV relativeFrom="page">
              <wp:posOffset>9811385</wp:posOffset>
            </wp:positionV>
            <wp:extent cx="824400" cy="633600"/>
            <wp:effectExtent l="0" t="0" r="0" b="0"/>
            <wp:wrapNone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6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2585" w:rsidSect="00B24D9E">
      <w:type w:val="continuous"/>
      <w:pgSz w:w="11906" w:h="16838"/>
      <w:pgMar w:top="567" w:right="567" w:bottom="1644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57F63" w14:textId="77777777" w:rsidR="00137396" w:rsidRDefault="00137396" w:rsidP="003C0E5A">
      <w:pPr>
        <w:spacing w:after="0" w:line="240" w:lineRule="auto"/>
      </w:pPr>
      <w:r>
        <w:separator/>
      </w:r>
    </w:p>
  </w:endnote>
  <w:endnote w:type="continuationSeparator" w:id="0">
    <w:p w14:paraId="79ACF94D" w14:textId="77777777" w:rsidR="00137396" w:rsidRDefault="00137396" w:rsidP="003C0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 Medium">
    <w:altName w:val="Trebuchet MS"/>
    <w:charset w:val="00"/>
    <w:family w:val="swiss"/>
    <w:pitch w:val="variable"/>
    <w:sig w:usb0="A00002FF" w:usb1="5000205B" w:usb2="00000000" w:usb3="00000000" w:csb0="00000097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3BBAF" w14:textId="77777777" w:rsidR="00B154DD" w:rsidRDefault="00B154DD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2A2E3" w14:textId="77777777" w:rsidR="003C0E5A" w:rsidRDefault="00B154DD">
    <w:pPr>
      <w:pStyle w:val="Sidefo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DBBDE3" wp14:editId="251078B2">
          <wp:simplePos x="0" y="0"/>
          <wp:positionH relativeFrom="margin">
            <wp:align>center</wp:align>
          </wp:positionH>
          <wp:positionV relativeFrom="page">
            <wp:posOffset>9765030</wp:posOffset>
          </wp:positionV>
          <wp:extent cx="7603200" cy="928800"/>
          <wp:effectExtent l="0" t="0" r="0" b="508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I Word Invitatio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83" b="8766"/>
                  <a:stretch/>
                </pic:blipFill>
                <pic:spPr bwMode="auto">
                  <a:xfrm>
                    <a:off x="0" y="0"/>
                    <a:ext cx="7603200" cy="9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3F3063B" wp14:editId="1D42B670">
          <wp:simplePos x="0" y="0"/>
          <wp:positionH relativeFrom="column">
            <wp:posOffset>3495675</wp:posOffset>
          </wp:positionH>
          <wp:positionV relativeFrom="paragraph">
            <wp:posOffset>93980</wp:posOffset>
          </wp:positionV>
          <wp:extent cx="774065" cy="749935"/>
          <wp:effectExtent l="0" t="0" r="6985" b="0"/>
          <wp:wrapSquare wrapText="bothSides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35DB896" wp14:editId="5D7F1A6C">
          <wp:simplePos x="0" y="0"/>
          <wp:positionH relativeFrom="column">
            <wp:posOffset>4524375</wp:posOffset>
          </wp:positionH>
          <wp:positionV relativeFrom="paragraph">
            <wp:posOffset>95250</wp:posOffset>
          </wp:positionV>
          <wp:extent cx="784860" cy="755015"/>
          <wp:effectExtent l="0" t="0" r="0" b="6985"/>
          <wp:wrapTight wrapText="bothSides">
            <wp:wrapPolygon edited="0">
              <wp:start x="0" y="0"/>
              <wp:lineTo x="0" y="21255"/>
              <wp:lineTo x="20971" y="21255"/>
              <wp:lineTo x="20971" y="0"/>
              <wp:lineTo x="0" y="0"/>
            </wp:wrapPolygon>
          </wp:wrapTight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B29B2" w14:textId="77777777" w:rsidR="00B154DD" w:rsidRDefault="00B154D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64215" w14:textId="77777777" w:rsidR="00137396" w:rsidRDefault="00137396" w:rsidP="003C0E5A">
      <w:pPr>
        <w:spacing w:after="0" w:line="240" w:lineRule="auto"/>
      </w:pPr>
      <w:r>
        <w:separator/>
      </w:r>
    </w:p>
  </w:footnote>
  <w:footnote w:type="continuationSeparator" w:id="0">
    <w:p w14:paraId="7B881D17" w14:textId="77777777" w:rsidR="00137396" w:rsidRDefault="00137396" w:rsidP="003C0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B9BC4" w14:textId="77777777" w:rsidR="00B154DD" w:rsidRDefault="00B154DD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9A8E9" w14:textId="77777777" w:rsidR="00FC3575" w:rsidRDefault="00B24D9E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54D3F1" wp14:editId="4853AB34">
          <wp:simplePos x="0" y="0"/>
          <wp:positionH relativeFrom="column">
            <wp:posOffset>-382905</wp:posOffset>
          </wp:positionH>
          <wp:positionV relativeFrom="page">
            <wp:posOffset>0</wp:posOffset>
          </wp:positionV>
          <wp:extent cx="7599600" cy="10749600"/>
          <wp:effectExtent l="0" t="0" r="190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ggrundA4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107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3C2BA" w14:textId="77777777" w:rsidR="00B154DD" w:rsidRDefault="00B154D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8B7684"/>
    <w:multiLevelType w:val="hybridMultilevel"/>
    <w:tmpl w:val="8E525DF8"/>
    <w:lvl w:ilvl="0" w:tplc="C09EF8B2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240"/>
    <w:rsid w:val="000A6E84"/>
    <w:rsid w:val="000B6F00"/>
    <w:rsid w:val="00137396"/>
    <w:rsid w:val="00177187"/>
    <w:rsid w:val="00213758"/>
    <w:rsid w:val="0021669E"/>
    <w:rsid w:val="002476DE"/>
    <w:rsid w:val="0027770E"/>
    <w:rsid w:val="00296B81"/>
    <w:rsid w:val="002D2446"/>
    <w:rsid w:val="002E3B9D"/>
    <w:rsid w:val="003011D0"/>
    <w:rsid w:val="00317B40"/>
    <w:rsid w:val="00321235"/>
    <w:rsid w:val="00346CEE"/>
    <w:rsid w:val="003C0E5A"/>
    <w:rsid w:val="003C7881"/>
    <w:rsid w:val="003D6EF0"/>
    <w:rsid w:val="003E5DCB"/>
    <w:rsid w:val="00401339"/>
    <w:rsid w:val="004B35A4"/>
    <w:rsid w:val="00547E7C"/>
    <w:rsid w:val="00554F02"/>
    <w:rsid w:val="005F41FE"/>
    <w:rsid w:val="00607009"/>
    <w:rsid w:val="0061237B"/>
    <w:rsid w:val="006276FD"/>
    <w:rsid w:val="00653666"/>
    <w:rsid w:val="00655240"/>
    <w:rsid w:val="00774A7B"/>
    <w:rsid w:val="007804D3"/>
    <w:rsid w:val="007A46C1"/>
    <w:rsid w:val="00817C63"/>
    <w:rsid w:val="008343DB"/>
    <w:rsid w:val="008400BC"/>
    <w:rsid w:val="008627E9"/>
    <w:rsid w:val="008A4675"/>
    <w:rsid w:val="008A7731"/>
    <w:rsid w:val="008C5352"/>
    <w:rsid w:val="00915B2A"/>
    <w:rsid w:val="00921851"/>
    <w:rsid w:val="009326E2"/>
    <w:rsid w:val="00997EAA"/>
    <w:rsid w:val="00AB3A75"/>
    <w:rsid w:val="00AD5262"/>
    <w:rsid w:val="00AD5AE6"/>
    <w:rsid w:val="00B154DD"/>
    <w:rsid w:val="00B24D9E"/>
    <w:rsid w:val="00B3060B"/>
    <w:rsid w:val="00B60A9C"/>
    <w:rsid w:val="00BD1DE1"/>
    <w:rsid w:val="00C06382"/>
    <w:rsid w:val="00C12EB5"/>
    <w:rsid w:val="00C43469"/>
    <w:rsid w:val="00C43A4E"/>
    <w:rsid w:val="00CB3B61"/>
    <w:rsid w:val="00CC3E8A"/>
    <w:rsid w:val="00CD2AA6"/>
    <w:rsid w:val="00CE0739"/>
    <w:rsid w:val="00CF2585"/>
    <w:rsid w:val="00D574E2"/>
    <w:rsid w:val="00D63242"/>
    <w:rsid w:val="00DF6F2E"/>
    <w:rsid w:val="00E160A1"/>
    <w:rsid w:val="00E16670"/>
    <w:rsid w:val="00E262AB"/>
    <w:rsid w:val="00E27B88"/>
    <w:rsid w:val="00E61150"/>
    <w:rsid w:val="00FB051F"/>
    <w:rsid w:val="00FC3575"/>
    <w:rsid w:val="00FE4C75"/>
    <w:rsid w:val="00FF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F981AA"/>
  <w15:chartTrackingRefBased/>
  <w15:docId w15:val="{4345D53E-1D35-4446-A7C2-B3F35E9BE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E6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61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61150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3C0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C0E5A"/>
  </w:style>
  <w:style w:type="paragraph" w:styleId="Sidefod">
    <w:name w:val="footer"/>
    <w:basedOn w:val="Normal"/>
    <w:link w:val="SidefodTegn"/>
    <w:uiPriority w:val="99"/>
    <w:unhideWhenUsed/>
    <w:rsid w:val="003C0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C0E5A"/>
  </w:style>
  <w:style w:type="paragraph" w:customStyle="1" w:styleId="BasicParagraph">
    <w:name w:val="[Basic Paragraph]"/>
    <w:basedOn w:val="Normal"/>
    <w:uiPriority w:val="99"/>
    <w:rsid w:val="003C0E5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Billedtekst">
    <w:name w:val="caption"/>
    <w:basedOn w:val="Normal"/>
    <w:next w:val="Normal"/>
    <w:uiPriority w:val="35"/>
    <w:unhideWhenUsed/>
    <w:qFormat/>
    <w:rsid w:val="00554F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655240"/>
    <w:pPr>
      <w:autoSpaceDE w:val="0"/>
      <w:autoSpaceDN w:val="0"/>
      <w:adjustRightInd w:val="0"/>
      <w:spacing w:after="0" w:line="240" w:lineRule="auto"/>
    </w:pPr>
    <w:rPr>
      <w:rFonts w:ascii="Raleway Medium" w:hAnsi="Raleway Medium" w:cs="Raleway Medium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655240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655240"/>
    <w:rPr>
      <w:rFonts w:cs="Raleway Medium"/>
      <w:i/>
      <w:iCs/>
      <w:color w:val="000000"/>
      <w:sz w:val="28"/>
      <w:szCs w:val="28"/>
    </w:rPr>
  </w:style>
  <w:style w:type="character" w:styleId="Hyperlink">
    <w:name w:val="Hyperlink"/>
    <w:basedOn w:val="Standardskrifttypeiafsnit"/>
    <w:uiPriority w:val="99"/>
    <w:unhideWhenUsed/>
    <w:rsid w:val="0021375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137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inge@stegmann.n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AI%20F&#198;LLES%20FILER\Designguide\Word%20Skabeloner\DAI%20invitation%20-%20creme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8FA44-F314-492B-A862-C096C4527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DAI invitation - creme</Template>
  <TotalTime>1</TotalTime>
  <Pages>1</Pages>
  <Words>106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Marie-Louise Trier Hauge</dc:creator>
  <cp:keywords/>
  <dc:description/>
  <cp:lastModifiedBy>Inge Stegmann</cp:lastModifiedBy>
  <cp:revision>3</cp:revision>
  <cp:lastPrinted>2019-10-28T21:41:00Z</cp:lastPrinted>
  <dcterms:created xsi:type="dcterms:W3CDTF">2020-02-24T11:32:00Z</dcterms:created>
  <dcterms:modified xsi:type="dcterms:W3CDTF">2020-02-24T11:32:00Z</dcterms:modified>
</cp:coreProperties>
</file>